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B6BDD" w14:textId="135B6F2B" w:rsidR="0003184F" w:rsidRPr="0003184F" w:rsidRDefault="003A76BB" w:rsidP="003E6A7F">
      <w:pPr>
        <w:pStyle w:val="Heading1"/>
        <w:rPr>
          <w:sz w:val="2"/>
          <w:szCs w:val="2"/>
        </w:rPr>
      </w:pPr>
      <w:r w:rsidRPr="00975F7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14368" behindDoc="0" locked="0" layoutInCell="1" allowOverlap="1" wp14:anchorId="10342923" wp14:editId="2F273999">
                <wp:simplePos x="0" y="0"/>
                <wp:positionH relativeFrom="margin">
                  <wp:posOffset>97762</wp:posOffset>
                </wp:positionH>
                <wp:positionV relativeFrom="paragraph">
                  <wp:posOffset>-500932</wp:posOffset>
                </wp:positionV>
                <wp:extent cx="9994265" cy="6819265"/>
                <wp:effectExtent l="0" t="0" r="26035" b="19685"/>
                <wp:wrapNone/>
                <wp:docPr id="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265" cy="6819265"/>
                          <a:chOff x="45896" y="-531122"/>
                          <a:chExt cx="9029263" cy="6046175"/>
                        </a:xfrm>
                      </wpg:grpSpPr>
                      <wps:wsp>
                        <wps:cNvPr id="13" name="Straight Connector 13">
                          <a:extLst>
                            <a:ext uri="{FF2B5EF4-FFF2-40B4-BE49-F238E27FC236}">
                              <a16:creationId xmlns:a16="http://schemas.microsoft.com/office/drawing/2014/main" id="{7E65DDD2-63EB-28FA-3DEB-C660B4F34CF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278923" y="-531122"/>
                            <a:ext cx="0" cy="602365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>
                          <a:extLst>
                            <a:ext uri="{FF2B5EF4-FFF2-40B4-BE49-F238E27FC236}">
                              <a16:creationId xmlns:a16="http://schemas.microsoft.com/office/drawing/2014/main" id="{934E811E-90E2-559A-FA21-CECABFE5DB6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893742" y="-531122"/>
                            <a:ext cx="30933" cy="60461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>
                          <a:extLst>
                            <a:ext uri="{FF2B5EF4-FFF2-40B4-BE49-F238E27FC236}">
                              <a16:creationId xmlns:a16="http://schemas.microsoft.com/office/drawing/2014/main" id="{34501630-9F9D-365B-223F-79D7DFA63DA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45896" y="2571494"/>
                            <a:ext cx="902926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Box 15">
                          <a:extLst>
                            <a:ext uri="{FF2B5EF4-FFF2-40B4-BE49-F238E27FC236}">
                              <a16:creationId xmlns:a16="http://schemas.microsoft.com/office/drawing/2014/main" id="{F1AEC2CA-99A0-738E-A5D1-6CB16B6A1296}"/>
                            </a:ext>
                          </a:extLst>
                        </wps:cNvPr>
                        <wps:cNvSpPr txBox="1"/>
                        <wps:spPr>
                          <a:xfrm>
                            <a:off x="166688" y="2011349"/>
                            <a:ext cx="1948074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3B294F" w14:textId="77777777" w:rsidR="0003184F" w:rsidRPr="003A76BB" w:rsidRDefault="0003184F" w:rsidP="003A76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Local organic beef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269DDD0-D6FD-E3EF-1303-4459AD8334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-25605"/>
                            <a:ext cx="1851659" cy="1851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8">
                          <a:extLst>
                            <a:ext uri="{FF2B5EF4-FFF2-40B4-BE49-F238E27FC236}">
                              <a16:creationId xmlns:a16="http://schemas.microsoft.com/office/drawing/2014/main" id="{6203F04E-C56B-6994-ACE8-551FACBB7B4C}"/>
                            </a:ext>
                          </a:extLst>
                        </wps:cNvPr>
                        <wps:cNvSpPr txBox="1"/>
                        <wps:spPr>
                          <a:xfrm>
                            <a:off x="2683394" y="1887414"/>
                            <a:ext cx="1543046" cy="605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C99F5" w14:textId="0932BB40" w:rsidR="0003184F" w:rsidRPr="003A76BB" w:rsidRDefault="0003184F" w:rsidP="000318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Bananas from </w:t>
                              </w:r>
                              <w:r w:rsidR="003A76BB"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br/>
                              </w: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Costa Rica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C933267-71F8-1161-BF89-50490EE2C1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2942" y="60518"/>
                            <a:ext cx="1826894" cy="1826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5">
                          <a:extLst>
                            <a:ext uri="{FF2B5EF4-FFF2-40B4-BE49-F238E27FC236}">
                              <a16:creationId xmlns:a16="http://schemas.microsoft.com/office/drawing/2014/main" id="{F4CD3F63-FC22-A448-6F07-804E74A2CC96}"/>
                            </a:ext>
                          </a:extLst>
                        </wps:cNvPr>
                        <wps:cNvSpPr txBox="1"/>
                        <wps:spPr>
                          <a:xfrm>
                            <a:off x="4967696" y="2011349"/>
                            <a:ext cx="1543046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9B392D" w14:textId="77777777" w:rsidR="0003184F" w:rsidRPr="003A76BB" w:rsidRDefault="0003184F" w:rsidP="000318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Chocolate bar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 picture containing fru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E9854FB-4DC2-5FDA-BA7C-6E0113C3BE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109" y="3017769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8">
                          <a:extLst>
                            <a:ext uri="{FF2B5EF4-FFF2-40B4-BE49-F238E27FC236}">
                              <a16:creationId xmlns:a16="http://schemas.microsoft.com/office/drawing/2014/main" id="{82CD54C7-ED3E-5A19-D50A-A640291D309F}"/>
                            </a:ext>
                          </a:extLst>
                        </wps:cNvPr>
                        <wps:cNvSpPr txBox="1"/>
                        <wps:spPr>
                          <a:xfrm>
                            <a:off x="333238" y="4864956"/>
                            <a:ext cx="1735395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47343" w14:textId="14A1BA30" w:rsidR="0003184F" w:rsidRPr="003A76BB" w:rsidRDefault="0003184F" w:rsidP="000318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Apples from </w:t>
                              </w:r>
                              <w:r w:rsid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br/>
                              </w: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New Zealand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TextBox 29">
                          <a:extLst>
                            <a:ext uri="{FF2B5EF4-FFF2-40B4-BE49-F238E27FC236}">
                              <a16:creationId xmlns:a16="http://schemas.microsoft.com/office/drawing/2014/main" id="{5D390D2C-7EBB-E15B-AB00-A3972237EB2C}"/>
                            </a:ext>
                          </a:extLst>
                        </wps:cNvPr>
                        <wps:cNvSpPr txBox="1"/>
                        <wps:spPr>
                          <a:xfrm>
                            <a:off x="2545777" y="4864954"/>
                            <a:ext cx="1769830" cy="614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51293E" w14:textId="441A0ED4" w:rsidR="0003184F" w:rsidRPr="003A76BB" w:rsidRDefault="0003184F" w:rsidP="000318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Farmed fish </w:t>
                              </w:r>
                              <w:r w:rsid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br/>
                              </w: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from Turkey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TextBox 30">
                          <a:extLst>
                            <a:ext uri="{FF2B5EF4-FFF2-40B4-BE49-F238E27FC236}">
                              <a16:creationId xmlns:a16="http://schemas.microsoft.com/office/drawing/2014/main" id="{FD53738A-B307-8974-009F-3C63993242DE}"/>
                            </a:ext>
                          </a:extLst>
                        </wps:cNvPr>
                        <wps:cNvSpPr txBox="1"/>
                        <wps:spPr>
                          <a:xfrm>
                            <a:off x="5191126" y="4979919"/>
                            <a:ext cx="120014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DAE231" w14:textId="77777777" w:rsidR="0003184F" w:rsidRPr="003A76BB" w:rsidRDefault="0003184F" w:rsidP="000318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Tea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TextBox 31">
                          <a:extLst>
                            <a:ext uri="{FF2B5EF4-FFF2-40B4-BE49-F238E27FC236}">
                              <a16:creationId xmlns:a16="http://schemas.microsoft.com/office/drawing/2014/main" id="{5C98AA99-EB11-A99C-2925-379DEBD74EA8}"/>
                            </a:ext>
                          </a:extLst>
                        </wps:cNvPr>
                        <wps:cNvSpPr txBox="1"/>
                        <wps:spPr>
                          <a:xfrm>
                            <a:off x="7452915" y="2011349"/>
                            <a:ext cx="120014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43691C" w14:textId="77777777" w:rsidR="0003184F" w:rsidRPr="003A76BB" w:rsidRDefault="0003184F" w:rsidP="000318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Local milk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" name="TextBox 32">
                          <a:extLst>
                            <a:ext uri="{FF2B5EF4-FFF2-40B4-BE49-F238E27FC236}">
                              <a16:creationId xmlns:a16="http://schemas.microsoft.com/office/drawing/2014/main" id="{72127052-8DD9-7199-2E9D-2D0024C6C62F}"/>
                            </a:ext>
                          </a:extLst>
                        </wps:cNvPr>
                        <wps:cNvSpPr txBox="1"/>
                        <wps:spPr>
                          <a:xfrm>
                            <a:off x="7490231" y="4979919"/>
                            <a:ext cx="1200147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318C04" w14:textId="77777777" w:rsidR="0003184F" w:rsidRPr="003A76BB" w:rsidRDefault="0003184F" w:rsidP="000318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A76BB"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A picture containing text, toiletry, skin cre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A2E33B4-0917-739D-C813-72308F00CB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143620" y="-25596"/>
                            <a:ext cx="1800221" cy="1800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text, indoor, applian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7959173-1734-3E42-6F6F-680A3F7184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23893" y="-271594"/>
                            <a:ext cx="1962151" cy="196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B21EEE-3793-439D-E611-27BB477B7E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204488" y="3064735"/>
                            <a:ext cx="1800221" cy="1800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Website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64964A94-0239-4E4E-39C2-09B81AEE1E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609852" y="3159200"/>
                            <a:ext cx="1705755" cy="170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FF2B5EF4-FFF2-40B4-BE49-F238E27FC236}">
                                <a16:creationId xmlns:a16="http://schemas.microsoft.com/office/drawing/2014/main" id="{815B790D-9A8C-02F9-DB03-29BF0710ED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967696" y="3195001"/>
                            <a:ext cx="1669953" cy="1669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42923" id="Group 1" o:spid="_x0000_s1026" style="position:absolute;margin-left:7.7pt;margin-top:-39.45pt;width:786.95pt;height:536.95pt;z-index:251514368;mso-position-horizontal-relative:margin;mso-width-relative:margin;mso-height-relative:margin" coordorigin="458,-5311" coordsize="90292,604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M1G88a/xZPoKAJaSqrXT&#10;H7q49zUZkkbqxoAul1XqwH40w3EQ/iz9BVPFLtoAs/ao/wDa/KlFzGe5H1FVdtLtoAtiaNujing5&#10;6c1QK0nI6Ej6UAaNFUlmkX+LI96kW6H8QI+lAFmimLIr/dYGn5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PKkY+Y/hVd7lm+6MfzoAss6o&#10;MsQKge67Iv4mq/JOScmlxQAM7v8AeYn2pAKeBRigBoFLinUZoATFLilozQAYopM5ooADSYoooAMU&#10;0inmigCPGDkcGpFuJE6/MPekIpuKALSXCPxnB9DUtZ+Kekjx9Dx6GgC9RUCXCNwflPvU2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jyKgyxxVd7hm4TgevegCw8qx/e&#10;P4VWe4duF+UfrUeM8nmlAoAaB3pwFLilxQAmKUCil4FACYoPSl60YxQAgpaSigANAFLRQAhopaTF&#10;ABRRiigAooooAKKKKAExzSGnUUARkU5JXj6Hj0NLikxQBajnV+Oh9DUtZ5WpEmZOD8w96ALlFMSR&#10;XHyn8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Elwq8D5jQBMWAGSQBVd7nsn5moWZpDlj+&#10;FAFADTljknJ96cKXFAFAC4FGKMUtABj2opM0UAH0opaTvzQAZooooAKM0UYoAKKMUtABSZpaSgAo&#10;4oooAKKWkoAKKSloAKKO1FABR2ooFAC4ppFLS0AR8qcg4NTx3HZ/zqIjNIRQBeBBGQeKWqCSNGeD&#10;x6VajmWTjo3oaAJaKQ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hOBk0ALUckixjLH8KhkuO0f51DyxyTk0APkmeTjovp&#10;TAKUCnAUAIFpwFApaAENFBooAKSlpO9ABiloFFABRRRQAUUUUAFFGKWgBtLS0lABRRRQAUmKWjtQ&#10;AUUd6KAEopaSgAooooAKMYo70GgAHWl7UgpaACg0d6Q0ANNNIqTFJigB8dwV+WTketWgwIyDkVQI&#10;oR2iOV6dxQBoUVFHMsg44Poa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lVri335dPvdx61apKAMsHtTgas3F&#10;vv8AnQfN6etUwccGgDkfiLcSvosGkW20TalN5ZZhnZGoyzfgKueHNIhg0qyESFII1HlKRzt7E+56&#10;n61U8XW91f3FvFZR7ih2TOOqIcEgD37/AErqrVVW1iCDChBgfhR0FbUf+FLS4pcUhiY4paKBTAWl&#10;FJxmj2FIAoooNMBKQmgmmHk4HWgAJJOByTV62txH8zffP6UW9v5fzt9/+VW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3Nt5g3J97+&#10;dWqKAOROkTJrM9/FdspmZdyMuQoAAIH1wK2RxVy5t/MG9fv/AM6pAkHB60gHgUtNB5p9ADaWg0Yo&#10;AKWkFLQAh70hpc1GxJOBTACcnAq5bW+z53+//Ki2ttnzv9/09K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a4txJ8y8&#10;P/OrNFAGUKeKZ/G31NOFIBe9KaQCloAQUUuKSgBpOKs2sIwJTyT09qqt0q/a/wDHun0pg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UckqxDLH8PWgDOP32+ppw6U0HJJ9acKAFpaTFJnHekA6kNFFMBjVftf8Aj3T6&#10;VQbNT29yEURuMAdDSAvUUgOeaW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maRmCqSSAB3NUZrlpPlThfXuaAJproJlU+Zv0FV&#10;Ms7bmOTQFpwFIBMUtFLQAUUUUAJiiloNADcU0in01hxxQAsNw8LADLKf4a0I5FkXcM/iOlct4ktp&#10;7zwtqcNrK8dwbd/KdGKsGAyMEfSvmTT/ABl4m0vUY7uDWL1ZozkCSYup9ipOCPapcrDSufZFFeee&#10;APinp3i1I7K82WOr4x5JPyTe8ZP/AKCefrXoeapMWwUUUU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hv4shPauAgD2rgIAFAAAAGRycy9tZWRpYS9pbWFnZTYuanBn/9j/&#10;2wCEAAgGBgcGBQgHBwcJCQgKDBQNDAsLDBkSEw8UHRofHh0aHBwgJC4nICIsIxwcKDcpLDAxNDQ0&#10;Hyc5PTgyPC4zNDIBCQkJDAsMGA0NGDIhHCEyMjIyMjIyMjIyMjIyMjIyMjIyMjIyMjIyMjIyMjIy&#10;MjIyMjIyMjIyMjIyMjIyMjIyMv/AABEIBdwF3AMBIgACEQEDEQH/xAGiAAABBQEBAQEBAQAA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gEAAwEBAQEBAQEBAQAAAAAAAAECAwQFBgcICQoL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PjwjEkwIAIAMCACABQAAABkcnMvbWVkaWEvaW1h&#10;Z2U3LmpwZ//Y/9sAhAAIBgYHBgUIBwcHCQkICgwUDQwLCwwZEhMPFB0aHx4dGhwcICQuJyAiLCMc&#10;HCg3KSwwMTQ0NB8nOT04MjwuMzQyAQkJCQwLDBgNDRgyIRwhMjIyMjIyMjIyMjIyMjIyMjIyMjIy&#10;MjIyMjIyMjIyMjIyMjIyMjIyMjIyMjIyMjIyMjL/wAARCAXcBdwDASIAAhEBAxEB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CgAAAAAAAAAhAJibpz8vSgQAL0oEABQAAABkcnMvbWVkaWEvaW1hZ2U4&#10;LmpwZ//Y/9sAhAAIBgYHBgUIBwcHCQkICgwUDQwLCwwZEhMPFB0aHx4dGhwcICQuJyAiLCMcHCg3&#10;KSwwMTQ0NB8nOT04MjwuMzQyAQkJCQwLDBgNDRgyIRwhMjIyMjIyMjIyMjIyMjIyMjIyMjIyMjIy&#10;MjIyMjIyMjIyMjIyMjIyMjIyMjIyMjIyMjL/wAARCAXcBdwDASI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">
                <v:line id="Straight Connector 13" o:spid="_x0000_s1027" style="position:absolute;visibility:visible;mso-wrap-style:square" from="22789,-5311" to="22789,54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" strokecolor="#479fa3 [3204]" strokeweight="1.5pt">
                  <v:stroke dashstyle="dash" joinstyle="miter"/>
                  <o:lock v:ext="edit" shapetype="f"/>
                </v:line>
                <v:line id="Straight Connector 15" o:spid="_x0000_s1028" style="position:absolute;visibility:visible;mso-wrap-style:square" from="68937,-5311" to="69246,5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" strokecolor="#479fa3 [3204]" strokeweight="1.5pt">
                  <v:stroke dashstyle="dash" joinstyle="miter"/>
                  <o:lock v:ext="edit" shapetype="f"/>
                </v:line>
                <v:line id="Straight Connector 16" o:spid="_x0000_s1029" style="position:absolute;flip:x;visibility:visible;mso-wrap-style:square" from="458,25714" to="90751,2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" strokecolor="#479fa3 [3204]" strokeweight="1.5pt">
                  <v:stroke dashstyle="dash" joinstyle="miter"/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left:1666;top:20113;width:1948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E3B294F" w14:textId="77777777" w:rsidR="0003184F" w:rsidRPr="003A76BB" w:rsidRDefault="0003184F" w:rsidP="003A76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Local organic beef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alt="A picture containing text&#10;&#10;Description automatically generated" style="position:absolute;left:1666;top:-256;width:18517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">
                  <v:imagedata r:id="rId19" o:title="A picture containing text&#10;&#10;Description automatically generated"/>
                </v:shape>
                <v:shape id="TextBox 18" o:spid="_x0000_s1032" type="#_x0000_t202" style="position:absolute;left:26833;top:18874;width:15431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EAC99F5" w14:textId="0932BB40" w:rsidR="0003184F" w:rsidRPr="003A76BB" w:rsidRDefault="0003184F" w:rsidP="0003184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Bananas from </w:t>
                        </w:r>
                        <w:r w:rsidR="003A76BB"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br/>
                        </w: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Costa Rica </w:t>
                        </w:r>
                      </w:p>
                    </w:txbxContent>
                  </v:textbox>
                </v:shape>
                <v:shape id="Picture 20" o:spid="_x0000_s1033" type="#_x0000_t75" alt="Text&#10;&#10;Description automatically generated" style="position:absolute;left:48329;top:605;width:18269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">
                  <v:imagedata r:id="rId20" o:title="Text&#10;&#10;Description automatically generated"/>
                </v:shape>
                <v:shape id="TextBox 25" o:spid="_x0000_s1034" type="#_x0000_t202" style="position:absolute;left:49676;top:20113;width:1543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E9B392D" w14:textId="77777777" w:rsidR="0003184F" w:rsidRPr="003A76BB" w:rsidRDefault="0003184F" w:rsidP="0003184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Chocolate bar</w:t>
                        </w:r>
                      </w:p>
                    </w:txbxContent>
                  </v:textbox>
                </v:shape>
                <v:shape id="Picture 23" o:spid="_x0000_s1035" type="#_x0000_t75" alt="A picture containing fruit&#10;&#10;Description automatically generated" style="position:absolute;left:2011;top:30177;width:19621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">
                  <v:imagedata r:id="rId21" o:title="A picture containing fruit&#10;&#10;Description automatically generated"/>
                </v:shape>
                <v:shape id="TextBox 28" o:spid="_x0000_s1036" type="#_x0000_t202" style="position:absolute;left:3332;top:48649;width:17354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FB47343" w14:textId="14A1BA30" w:rsidR="0003184F" w:rsidRPr="003A76BB" w:rsidRDefault="0003184F" w:rsidP="0003184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Apples from </w:t>
                        </w:r>
                        <w:r w:rsid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br/>
                        </w: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New Zealand</w:t>
                        </w:r>
                      </w:p>
                    </w:txbxContent>
                  </v:textbox>
                </v:shape>
                <v:shape id="TextBox 29" o:spid="_x0000_s1037" type="#_x0000_t202" style="position:absolute;left:25457;top:48649;width:17699;height:6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E51293E" w14:textId="441A0ED4" w:rsidR="0003184F" w:rsidRPr="003A76BB" w:rsidRDefault="0003184F" w:rsidP="0003184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Farmed fish </w:t>
                        </w:r>
                        <w:r w:rsid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br/>
                        </w: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from Turkey</w:t>
                        </w:r>
                      </w:p>
                    </w:txbxContent>
                  </v:textbox>
                </v:shape>
                <v:shape id="TextBox 30" o:spid="_x0000_s1038" type="#_x0000_t202" style="position:absolute;left:51911;top:49799;width:12001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BDAE231" w14:textId="77777777" w:rsidR="0003184F" w:rsidRPr="003A76BB" w:rsidRDefault="0003184F" w:rsidP="0003184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Tea</w:t>
                        </w:r>
                      </w:p>
                    </w:txbxContent>
                  </v:textbox>
                </v:shape>
                <v:shape id="TextBox 31" o:spid="_x0000_s1039" type="#_x0000_t202" style="position:absolute;left:74529;top:20113;width:1200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343691C" w14:textId="77777777" w:rsidR="0003184F" w:rsidRPr="003A76BB" w:rsidRDefault="0003184F" w:rsidP="0003184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Local milk</w:t>
                        </w:r>
                      </w:p>
                    </w:txbxContent>
                  </v:textbox>
                </v:shape>
                <v:shape id="TextBox 32" o:spid="_x0000_s1040" type="#_x0000_t202" style="position:absolute;left:74902;top:49799;width:12001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1318C04" w14:textId="77777777" w:rsidR="0003184F" w:rsidRPr="003A76BB" w:rsidRDefault="0003184F" w:rsidP="0003184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A76BB"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Rice</w:t>
                        </w:r>
                      </w:p>
                    </w:txbxContent>
                  </v:textbox>
                </v:shape>
                <v:shape id="Picture 30" o:spid="_x0000_s1041" type="#_x0000_t75" alt="A picture containing text, toiletry, skin cream&#10;&#10;Description automatically generated" style="position:absolute;left:71436;top:-255;width:18002;height:1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">
                  <v:imagedata r:id="rId22" o:title="A picture containing text, toiletry, skin cream&#10;&#10;Description automatically generated"/>
                </v:shape>
                <v:shape id="Picture 31" o:spid="_x0000_s1042" type="#_x0000_t75" alt="A picture containing text, indoor, appliance&#10;&#10;Description automatically generated" style="position:absolute;left:24238;top:-2715;width:19622;height:1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">
                  <v:imagedata r:id="rId23" o:title="A picture containing text, indoor, appliance&#10;&#10;Description automatically generated"/>
                </v:shape>
                <v:shape id="Picture 32" o:spid="_x0000_s1043" type="#_x0000_t75" alt="Logo&#10;&#10;Description automatically generated" style="position:absolute;left:72044;top:30647;width:1800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">
                  <v:imagedata r:id="rId24" o:title="Logo&#10;&#10;Description automatically generated"/>
                </v:shape>
                <v:shape id="Picture 33" o:spid="_x0000_s1044" type="#_x0000_t75" alt="Website&#10;&#10;Description automatically generated with low confidence" style="position:absolute;left:26098;top:31592;width:17058;height:1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">
                  <v:imagedata r:id="rId25" o:title="Website&#10;&#10;Description automatically generated with low confidence"/>
                </v:shape>
                <v:shape id="Picture 35" o:spid="_x0000_s1045" type="#_x0000_t75" style="position:absolute;left:49676;top:31950;width:16700;height:1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">
                  <v:imagedata r:id="rId26" o:title=""/>
                </v:shape>
                <w10:wrap anchorx="margin"/>
              </v:group>
            </w:pict>
          </mc:Fallback>
        </mc:AlternateContent>
      </w:r>
      <w:r w:rsidR="003E6A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D4695" wp14:editId="35C47DA4">
                <wp:simplePos x="0" y="0"/>
                <wp:positionH relativeFrom="margin">
                  <wp:align>center</wp:align>
                </wp:positionH>
                <wp:positionV relativeFrom="paragraph">
                  <wp:posOffset>-544617</wp:posOffset>
                </wp:positionV>
                <wp:extent cx="34239" cy="6819265"/>
                <wp:effectExtent l="0" t="0" r="23495" b="19685"/>
                <wp:wrapNone/>
                <wp:docPr id="39" name="Straight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4E811E-90E2-559A-FA21-CECABFE5DB6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39" cy="68192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13FF6" id="Straight Connector 39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2.9pt" to="2.7pt,4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" strokecolor="#479fa3 [3204]" strokeweight="1.5pt">
                <v:stroke dashstyle="dash" joinstyle="miter"/>
                <o:lock v:ext="edit" shapetype="f"/>
                <w10:wrap anchorx="margin"/>
              </v:line>
            </w:pict>
          </mc:Fallback>
        </mc:AlternateContent>
      </w:r>
    </w:p>
    <w:sectPr w:rsidR="0003184F" w:rsidRPr="0003184F" w:rsidSect="0003184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1440" w:right="397" w:bottom="1440" w:left="397" w:header="709" w:footer="1191" w:gutter="0"/>
      <w:pgBorders w:offsetFrom="page">
        <w:top w:val="dashed" w:sz="18" w:space="24" w:color="479FA3"/>
        <w:left w:val="dashed" w:sz="18" w:space="24" w:color="479FA3"/>
        <w:bottom w:val="dashed" w:sz="18" w:space="24" w:color="479FA3"/>
        <w:right w:val="dashed" w:sz="18" w:space="24" w:color="479FA3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C33CC" w14:textId="77777777" w:rsidR="00DC41B2" w:rsidRDefault="00DC41B2" w:rsidP="00694A2C">
      <w:pPr>
        <w:spacing w:after="0" w:line="240" w:lineRule="auto"/>
      </w:pPr>
      <w:r>
        <w:separator/>
      </w:r>
    </w:p>
  </w:endnote>
  <w:endnote w:type="continuationSeparator" w:id="0">
    <w:p w14:paraId="7E1DD946" w14:textId="77777777" w:rsidR="00DC41B2" w:rsidRDefault="00DC41B2" w:rsidP="00694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C0155" w14:textId="77777777" w:rsidR="0003184F" w:rsidRDefault="000318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EEC4" w14:textId="77777777" w:rsidR="0003184F" w:rsidRDefault="000318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85258" w14:textId="77777777" w:rsidR="00144858" w:rsidRDefault="001448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2A8D4" w14:textId="77777777" w:rsidR="00DC41B2" w:rsidRDefault="00DC41B2" w:rsidP="00694A2C">
      <w:pPr>
        <w:spacing w:after="0" w:line="240" w:lineRule="auto"/>
      </w:pPr>
      <w:r>
        <w:separator/>
      </w:r>
    </w:p>
  </w:footnote>
  <w:footnote w:type="continuationSeparator" w:id="0">
    <w:p w14:paraId="5A7A4365" w14:textId="77777777" w:rsidR="00DC41B2" w:rsidRDefault="00DC41B2" w:rsidP="00694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C763" w14:textId="77777777" w:rsidR="0003184F" w:rsidRDefault="00031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335B9" w14:textId="77777777" w:rsidR="0003184F" w:rsidRDefault="000318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D4C1" w14:textId="77777777" w:rsidR="0003184F" w:rsidRDefault="000318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00B34"/>
    <w:multiLevelType w:val="hybridMultilevel"/>
    <w:tmpl w:val="DDBAE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99F"/>
    <w:multiLevelType w:val="hybridMultilevel"/>
    <w:tmpl w:val="0010E036"/>
    <w:lvl w:ilvl="0" w:tplc="1BC47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4EE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DE8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82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7C8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A2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C4C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63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C82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53132A"/>
    <w:multiLevelType w:val="hybridMultilevel"/>
    <w:tmpl w:val="C108D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059FF"/>
    <w:multiLevelType w:val="multilevel"/>
    <w:tmpl w:val="9A5C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87928"/>
    <w:multiLevelType w:val="hybridMultilevel"/>
    <w:tmpl w:val="704A2BA4"/>
    <w:lvl w:ilvl="0" w:tplc="BCF6B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CC6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3EE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0D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69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F6A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25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4A2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2A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6B1B88"/>
    <w:multiLevelType w:val="hybridMultilevel"/>
    <w:tmpl w:val="CD20011A"/>
    <w:lvl w:ilvl="0" w:tplc="A1781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525E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4E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92B7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6A5A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EA1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FEC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5618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006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874F0B"/>
    <w:multiLevelType w:val="multilevel"/>
    <w:tmpl w:val="229A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A21B0A"/>
    <w:multiLevelType w:val="hybridMultilevel"/>
    <w:tmpl w:val="21425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D465A"/>
    <w:multiLevelType w:val="hybridMultilevel"/>
    <w:tmpl w:val="6B200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135CC"/>
    <w:multiLevelType w:val="hybridMultilevel"/>
    <w:tmpl w:val="21F8A07A"/>
    <w:lvl w:ilvl="0" w:tplc="B4DA9DB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82403D6"/>
    <w:multiLevelType w:val="hybridMultilevel"/>
    <w:tmpl w:val="B27A90DA"/>
    <w:lvl w:ilvl="0" w:tplc="A8264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DAC86C">
      <w:start w:val="9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A0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65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C2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66A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9ED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C29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084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8D04F49"/>
    <w:multiLevelType w:val="hybridMultilevel"/>
    <w:tmpl w:val="DE10A42C"/>
    <w:lvl w:ilvl="0" w:tplc="B4E67D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B2AB8E">
      <w:start w:val="1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3A04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F2D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2A1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CE7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705D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BEE6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A87B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0F000D"/>
    <w:multiLevelType w:val="hybridMultilevel"/>
    <w:tmpl w:val="63F657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31054"/>
    <w:multiLevelType w:val="hybridMultilevel"/>
    <w:tmpl w:val="49944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9634D"/>
    <w:multiLevelType w:val="hybridMultilevel"/>
    <w:tmpl w:val="1AC08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AE2B54"/>
    <w:multiLevelType w:val="multilevel"/>
    <w:tmpl w:val="0700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1214B2"/>
    <w:multiLevelType w:val="multilevel"/>
    <w:tmpl w:val="4C0A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C50282"/>
    <w:multiLevelType w:val="hybridMultilevel"/>
    <w:tmpl w:val="D4685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D021A"/>
    <w:multiLevelType w:val="hybridMultilevel"/>
    <w:tmpl w:val="BD54B5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743DE"/>
    <w:multiLevelType w:val="hybridMultilevel"/>
    <w:tmpl w:val="9E4C62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7F7949"/>
    <w:multiLevelType w:val="hybridMultilevel"/>
    <w:tmpl w:val="6BE0CD1C"/>
    <w:lvl w:ilvl="0" w:tplc="3D069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744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707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05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08F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8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54A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2A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EC5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7B221BB"/>
    <w:multiLevelType w:val="hybridMultilevel"/>
    <w:tmpl w:val="576C55C8"/>
    <w:lvl w:ilvl="0" w:tplc="396C6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C02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A0E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69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25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625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E0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A2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E80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8306E2E"/>
    <w:multiLevelType w:val="hybridMultilevel"/>
    <w:tmpl w:val="387C3CBC"/>
    <w:lvl w:ilvl="0" w:tplc="72220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28B3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8C12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AC7A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EA27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5C7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985A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8032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E43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1309FA"/>
    <w:multiLevelType w:val="hybridMultilevel"/>
    <w:tmpl w:val="CE48201E"/>
    <w:lvl w:ilvl="0" w:tplc="A8264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76E9F"/>
    <w:multiLevelType w:val="hybridMultilevel"/>
    <w:tmpl w:val="1766E458"/>
    <w:lvl w:ilvl="0" w:tplc="B4DA9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865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C88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82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CD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66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0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3E5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DAB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A745C5A"/>
    <w:multiLevelType w:val="hybridMultilevel"/>
    <w:tmpl w:val="5DF86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E68E0"/>
    <w:multiLevelType w:val="hybridMultilevel"/>
    <w:tmpl w:val="37623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906EC"/>
    <w:multiLevelType w:val="multilevel"/>
    <w:tmpl w:val="7E3C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F5715A"/>
    <w:multiLevelType w:val="multilevel"/>
    <w:tmpl w:val="C650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A82E36"/>
    <w:multiLevelType w:val="hybridMultilevel"/>
    <w:tmpl w:val="BD54B5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7691D"/>
    <w:multiLevelType w:val="multilevel"/>
    <w:tmpl w:val="7DE6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982AFA"/>
    <w:multiLevelType w:val="hybridMultilevel"/>
    <w:tmpl w:val="CA664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B7427F"/>
    <w:multiLevelType w:val="hybridMultilevel"/>
    <w:tmpl w:val="6D6E8094"/>
    <w:lvl w:ilvl="0" w:tplc="32DA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1ECC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EEC5D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61D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800B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B483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7819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64CE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C23C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D25814"/>
    <w:multiLevelType w:val="hybridMultilevel"/>
    <w:tmpl w:val="70AE3840"/>
    <w:lvl w:ilvl="0" w:tplc="72220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8C12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AC7A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EA27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5C7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985A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8032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E43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4499203">
    <w:abstractNumId w:val="14"/>
  </w:num>
  <w:num w:numId="2" w16cid:durableId="1779912275">
    <w:abstractNumId w:val="7"/>
  </w:num>
  <w:num w:numId="3" w16cid:durableId="214585114">
    <w:abstractNumId w:val="26"/>
  </w:num>
  <w:num w:numId="4" w16cid:durableId="1118453401">
    <w:abstractNumId w:val="2"/>
  </w:num>
  <w:num w:numId="5" w16cid:durableId="317878998">
    <w:abstractNumId w:val="12"/>
  </w:num>
  <w:num w:numId="6" w16cid:durableId="889075437">
    <w:abstractNumId w:val="19"/>
  </w:num>
  <w:num w:numId="7" w16cid:durableId="2022930752">
    <w:abstractNumId w:val="18"/>
  </w:num>
  <w:num w:numId="8" w16cid:durableId="1893422380">
    <w:abstractNumId w:val="29"/>
  </w:num>
  <w:num w:numId="9" w16cid:durableId="1408846261">
    <w:abstractNumId w:val="32"/>
  </w:num>
  <w:num w:numId="10" w16cid:durableId="955335120">
    <w:abstractNumId w:val="4"/>
  </w:num>
  <w:num w:numId="11" w16cid:durableId="743382583">
    <w:abstractNumId w:val="8"/>
  </w:num>
  <w:num w:numId="12" w16cid:durableId="2075732942">
    <w:abstractNumId w:val="1"/>
  </w:num>
  <w:num w:numId="13" w16cid:durableId="1222862782">
    <w:abstractNumId w:val="13"/>
  </w:num>
  <w:num w:numId="14" w16cid:durableId="1978757907">
    <w:abstractNumId w:val="10"/>
  </w:num>
  <w:num w:numId="15" w16cid:durableId="1365256549">
    <w:abstractNumId w:val="23"/>
  </w:num>
  <w:num w:numId="16" w16cid:durableId="891962167">
    <w:abstractNumId w:val="0"/>
  </w:num>
  <w:num w:numId="17" w16cid:durableId="1917520114">
    <w:abstractNumId w:val="28"/>
  </w:num>
  <w:num w:numId="18" w16cid:durableId="78606244">
    <w:abstractNumId w:val="17"/>
  </w:num>
  <w:num w:numId="19" w16cid:durableId="616529748">
    <w:abstractNumId w:val="15"/>
  </w:num>
  <w:num w:numId="20" w16cid:durableId="610086835">
    <w:abstractNumId w:val="30"/>
  </w:num>
  <w:num w:numId="21" w16cid:durableId="655105615">
    <w:abstractNumId w:val="3"/>
  </w:num>
  <w:num w:numId="22" w16cid:durableId="1465586612">
    <w:abstractNumId w:val="16"/>
  </w:num>
  <w:num w:numId="23" w16cid:durableId="1249845298">
    <w:abstractNumId w:val="6"/>
  </w:num>
  <w:num w:numId="24" w16cid:durableId="22369673">
    <w:abstractNumId w:val="27"/>
  </w:num>
  <w:num w:numId="25" w16cid:durableId="381297510">
    <w:abstractNumId w:val="25"/>
  </w:num>
  <w:num w:numId="26" w16cid:durableId="1993752291">
    <w:abstractNumId w:val="5"/>
  </w:num>
  <w:num w:numId="27" w16cid:durableId="303893902">
    <w:abstractNumId w:val="22"/>
  </w:num>
  <w:num w:numId="28" w16cid:durableId="752624336">
    <w:abstractNumId w:val="11"/>
  </w:num>
  <w:num w:numId="29" w16cid:durableId="369111413">
    <w:abstractNumId w:val="33"/>
  </w:num>
  <w:num w:numId="30" w16cid:durableId="1535995898">
    <w:abstractNumId w:val="24"/>
  </w:num>
  <w:num w:numId="31" w16cid:durableId="1779908850">
    <w:abstractNumId w:val="9"/>
  </w:num>
  <w:num w:numId="32" w16cid:durableId="2099909323">
    <w:abstractNumId w:val="21"/>
  </w:num>
  <w:num w:numId="33" w16cid:durableId="2122721676">
    <w:abstractNumId w:val="20"/>
  </w:num>
  <w:num w:numId="34" w16cid:durableId="49118775">
    <w:abstractNumId w:val="3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ABE"/>
    <w:rsid w:val="00021DB9"/>
    <w:rsid w:val="000273AA"/>
    <w:rsid w:val="00030BE5"/>
    <w:rsid w:val="0003184F"/>
    <w:rsid w:val="00031F98"/>
    <w:rsid w:val="00043699"/>
    <w:rsid w:val="00052EC1"/>
    <w:rsid w:val="00060EF9"/>
    <w:rsid w:val="000704D9"/>
    <w:rsid w:val="000712BC"/>
    <w:rsid w:val="000719DE"/>
    <w:rsid w:val="000768F2"/>
    <w:rsid w:val="00095CCB"/>
    <w:rsid w:val="000A3B89"/>
    <w:rsid w:val="000A58BA"/>
    <w:rsid w:val="000A6A36"/>
    <w:rsid w:val="000B027A"/>
    <w:rsid w:val="000B6534"/>
    <w:rsid w:val="000B744E"/>
    <w:rsid w:val="000C5544"/>
    <w:rsid w:val="000F2561"/>
    <w:rsid w:val="000F4CF0"/>
    <w:rsid w:val="001021E6"/>
    <w:rsid w:val="00113C27"/>
    <w:rsid w:val="0011661B"/>
    <w:rsid w:val="001245CC"/>
    <w:rsid w:val="00132A59"/>
    <w:rsid w:val="00134301"/>
    <w:rsid w:val="00137858"/>
    <w:rsid w:val="00143EE3"/>
    <w:rsid w:val="00144858"/>
    <w:rsid w:val="00150A5D"/>
    <w:rsid w:val="00151D2F"/>
    <w:rsid w:val="001629DC"/>
    <w:rsid w:val="00173C21"/>
    <w:rsid w:val="00175749"/>
    <w:rsid w:val="001871AA"/>
    <w:rsid w:val="00197B86"/>
    <w:rsid w:val="001A38A3"/>
    <w:rsid w:val="001C15F3"/>
    <w:rsid w:val="002002A7"/>
    <w:rsid w:val="00201B26"/>
    <w:rsid w:val="00206AF7"/>
    <w:rsid w:val="00207155"/>
    <w:rsid w:val="002146B3"/>
    <w:rsid w:val="002156D2"/>
    <w:rsid w:val="00217E67"/>
    <w:rsid w:val="00225342"/>
    <w:rsid w:val="00227392"/>
    <w:rsid w:val="00256245"/>
    <w:rsid w:val="00260E27"/>
    <w:rsid w:val="00271D62"/>
    <w:rsid w:val="00281276"/>
    <w:rsid w:val="00281F07"/>
    <w:rsid w:val="00287121"/>
    <w:rsid w:val="002878CC"/>
    <w:rsid w:val="002917E5"/>
    <w:rsid w:val="00294ADC"/>
    <w:rsid w:val="002C13A8"/>
    <w:rsid w:val="002C2A8B"/>
    <w:rsid w:val="002F2C3D"/>
    <w:rsid w:val="00324214"/>
    <w:rsid w:val="0034117F"/>
    <w:rsid w:val="00350B13"/>
    <w:rsid w:val="00357D28"/>
    <w:rsid w:val="003641FD"/>
    <w:rsid w:val="0038064B"/>
    <w:rsid w:val="003816B9"/>
    <w:rsid w:val="00381BB6"/>
    <w:rsid w:val="003826A1"/>
    <w:rsid w:val="00385D41"/>
    <w:rsid w:val="00393C46"/>
    <w:rsid w:val="003A76BB"/>
    <w:rsid w:val="003C098A"/>
    <w:rsid w:val="003C57C4"/>
    <w:rsid w:val="003E1A45"/>
    <w:rsid w:val="003E1F16"/>
    <w:rsid w:val="003E5BA6"/>
    <w:rsid w:val="003E6A7F"/>
    <w:rsid w:val="00420D23"/>
    <w:rsid w:val="00421266"/>
    <w:rsid w:val="00424E6B"/>
    <w:rsid w:val="00431C9B"/>
    <w:rsid w:val="00444014"/>
    <w:rsid w:val="00451731"/>
    <w:rsid w:val="00451A6E"/>
    <w:rsid w:val="00452559"/>
    <w:rsid w:val="004607A8"/>
    <w:rsid w:val="0046268F"/>
    <w:rsid w:val="00464FBD"/>
    <w:rsid w:val="00466BC9"/>
    <w:rsid w:val="00472703"/>
    <w:rsid w:val="00473E60"/>
    <w:rsid w:val="0048044B"/>
    <w:rsid w:val="00485748"/>
    <w:rsid w:val="00485F11"/>
    <w:rsid w:val="00491170"/>
    <w:rsid w:val="00491B29"/>
    <w:rsid w:val="004A16E4"/>
    <w:rsid w:val="004A4DC7"/>
    <w:rsid w:val="004A6AAD"/>
    <w:rsid w:val="004B39A0"/>
    <w:rsid w:val="004C59DD"/>
    <w:rsid w:val="004C59E5"/>
    <w:rsid w:val="004C72D9"/>
    <w:rsid w:val="004D6C6A"/>
    <w:rsid w:val="004E0AEC"/>
    <w:rsid w:val="004E24B1"/>
    <w:rsid w:val="004F5B3F"/>
    <w:rsid w:val="00511279"/>
    <w:rsid w:val="005206D0"/>
    <w:rsid w:val="00523251"/>
    <w:rsid w:val="005333AC"/>
    <w:rsid w:val="00554853"/>
    <w:rsid w:val="00555CB2"/>
    <w:rsid w:val="00560E53"/>
    <w:rsid w:val="00562B49"/>
    <w:rsid w:val="005859AD"/>
    <w:rsid w:val="00592743"/>
    <w:rsid w:val="005A3EA4"/>
    <w:rsid w:val="005A63AA"/>
    <w:rsid w:val="005C581A"/>
    <w:rsid w:val="005C7990"/>
    <w:rsid w:val="005C7DFF"/>
    <w:rsid w:val="00604D30"/>
    <w:rsid w:val="00617E42"/>
    <w:rsid w:val="00650F9D"/>
    <w:rsid w:val="006541DF"/>
    <w:rsid w:val="00655C1B"/>
    <w:rsid w:val="00655F39"/>
    <w:rsid w:val="00694A2C"/>
    <w:rsid w:val="006A13A7"/>
    <w:rsid w:val="006C2A66"/>
    <w:rsid w:val="006C5F7E"/>
    <w:rsid w:val="006D4831"/>
    <w:rsid w:val="00702C6D"/>
    <w:rsid w:val="0071174A"/>
    <w:rsid w:val="00723AD3"/>
    <w:rsid w:val="00733E7C"/>
    <w:rsid w:val="0073639E"/>
    <w:rsid w:val="007522A6"/>
    <w:rsid w:val="007740CA"/>
    <w:rsid w:val="007743D6"/>
    <w:rsid w:val="00783C4D"/>
    <w:rsid w:val="00791491"/>
    <w:rsid w:val="00794ABE"/>
    <w:rsid w:val="007C2580"/>
    <w:rsid w:val="007C5017"/>
    <w:rsid w:val="0080211C"/>
    <w:rsid w:val="00820716"/>
    <w:rsid w:val="00826001"/>
    <w:rsid w:val="008324BD"/>
    <w:rsid w:val="00833F3D"/>
    <w:rsid w:val="0083465E"/>
    <w:rsid w:val="00844046"/>
    <w:rsid w:val="00850DB5"/>
    <w:rsid w:val="0087327E"/>
    <w:rsid w:val="00880AF6"/>
    <w:rsid w:val="00882518"/>
    <w:rsid w:val="00887390"/>
    <w:rsid w:val="008878D6"/>
    <w:rsid w:val="00891588"/>
    <w:rsid w:val="00895443"/>
    <w:rsid w:val="00896CA7"/>
    <w:rsid w:val="008A1E4B"/>
    <w:rsid w:val="008A49AC"/>
    <w:rsid w:val="008B0978"/>
    <w:rsid w:val="008B2B98"/>
    <w:rsid w:val="008B2EDB"/>
    <w:rsid w:val="008C072E"/>
    <w:rsid w:val="008C1CA4"/>
    <w:rsid w:val="008C7CFA"/>
    <w:rsid w:val="008C7D0A"/>
    <w:rsid w:val="008D4A92"/>
    <w:rsid w:val="008E6D3C"/>
    <w:rsid w:val="008F164B"/>
    <w:rsid w:val="008F33F1"/>
    <w:rsid w:val="00916450"/>
    <w:rsid w:val="00933769"/>
    <w:rsid w:val="00933C57"/>
    <w:rsid w:val="00935D66"/>
    <w:rsid w:val="00975F7C"/>
    <w:rsid w:val="00980A52"/>
    <w:rsid w:val="009A6697"/>
    <w:rsid w:val="009D06CD"/>
    <w:rsid w:val="009D14CB"/>
    <w:rsid w:val="009D6018"/>
    <w:rsid w:val="009D6779"/>
    <w:rsid w:val="009F2DCA"/>
    <w:rsid w:val="009F3FD7"/>
    <w:rsid w:val="00A027C3"/>
    <w:rsid w:val="00A13CE5"/>
    <w:rsid w:val="00A23B0A"/>
    <w:rsid w:val="00A34B58"/>
    <w:rsid w:val="00A372D8"/>
    <w:rsid w:val="00A40D9D"/>
    <w:rsid w:val="00A47F30"/>
    <w:rsid w:val="00A52925"/>
    <w:rsid w:val="00A536BF"/>
    <w:rsid w:val="00A55B92"/>
    <w:rsid w:val="00A66533"/>
    <w:rsid w:val="00A66DA7"/>
    <w:rsid w:val="00A8040D"/>
    <w:rsid w:val="00A8046B"/>
    <w:rsid w:val="00A820E3"/>
    <w:rsid w:val="00A835FB"/>
    <w:rsid w:val="00AA7632"/>
    <w:rsid w:val="00AB242B"/>
    <w:rsid w:val="00AC626E"/>
    <w:rsid w:val="00AE7163"/>
    <w:rsid w:val="00B001F1"/>
    <w:rsid w:val="00B01484"/>
    <w:rsid w:val="00B33882"/>
    <w:rsid w:val="00B373B2"/>
    <w:rsid w:val="00B37734"/>
    <w:rsid w:val="00B66F9A"/>
    <w:rsid w:val="00BA2E7D"/>
    <w:rsid w:val="00BA549E"/>
    <w:rsid w:val="00BB578E"/>
    <w:rsid w:val="00BC4082"/>
    <w:rsid w:val="00BD705E"/>
    <w:rsid w:val="00BE646A"/>
    <w:rsid w:val="00C07679"/>
    <w:rsid w:val="00C16638"/>
    <w:rsid w:val="00C16815"/>
    <w:rsid w:val="00C16CB2"/>
    <w:rsid w:val="00C30551"/>
    <w:rsid w:val="00C427D9"/>
    <w:rsid w:val="00C51338"/>
    <w:rsid w:val="00C53D99"/>
    <w:rsid w:val="00C54F7F"/>
    <w:rsid w:val="00C63BD1"/>
    <w:rsid w:val="00C74541"/>
    <w:rsid w:val="00C770D4"/>
    <w:rsid w:val="00C81511"/>
    <w:rsid w:val="00C846C4"/>
    <w:rsid w:val="00C8742E"/>
    <w:rsid w:val="00CA2516"/>
    <w:rsid w:val="00CB4D9E"/>
    <w:rsid w:val="00CD4349"/>
    <w:rsid w:val="00CE46C0"/>
    <w:rsid w:val="00D042CB"/>
    <w:rsid w:val="00D071D1"/>
    <w:rsid w:val="00D2335C"/>
    <w:rsid w:val="00D235F0"/>
    <w:rsid w:val="00D379F4"/>
    <w:rsid w:val="00D537C7"/>
    <w:rsid w:val="00D66236"/>
    <w:rsid w:val="00D663B4"/>
    <w:rsid w:val="00D91014"/>
    <w:rsid w:val="00D92870"/>
    <w:rsid w:val="00D96DAD"/>
    <w:rsid w:val="00DA28AC"/>
    <w:rsid w:val="00DA47F3"/>
    <w:rsid w:val="00DA5357"/>
    <w:rsid w:val="00DA689D"/>
    <w:rsid w:val="00DB0546"/>
    <w:rsid w:val="00DB4F62"/>
    <w:rsid w:val="00DC3C1E"/>
    <w:rsid w:val="00DC41B2"/>
    <w:rsid w:val="00DC42C3"/>
    <w:rsid w:val="00DC457D"/>
    <w:rsid w:val="00DC6DC1"/>
    <w:rsid w:val="00DD35C9"/>
    <w:rsid w:val="00DD7A98"/>
    <w:rsid w:val="00DD7CDA"/>
    <w:rsid w:val="00DE4DEC"/>
    <w:rsid w:val="00E03036"/>
    <w:rsid w:val="00E159C0"/>
    <w:rsid w:val="00E25896"/>
    <w:rsid w:val="00E3040B"/>
    <w:rsid w:val="00E45812"/>
    <w:rsid w:val="00E51446"/>
    <w:rsid w:val="00E5271E"/>
    <w:rsid w:val="00E606E5"/>
    <w:rsid w:val="00E72DFC"/>
    <w:rsid w:val="00E858C8"/>
    <w:rsid w:val="00EA62CE"/>
    <w:rsid w:val="00EB3F38"/>
    <w:rsid w:val="00EB4B55"/>
    <w:rsid w:val="00EB668B"/>
    <w:rsid w:val="00EB7BFA"/>
    <w:rsid w:val="00EC69A9"/>
    <w:rsid w:val="00ED7C4B"/>
    <w:rsid w:val="00EF2FF4"/>
    <w:rsid w:val="00EF4E10"/>
    <w:rsid w:val="00F0225E"/>
    <w:rsid w:val="00F05802"/>
    <w:rsid w:val="00F34D5F"/>
    <w:rsid w:val="00F4487C"/>
    <w:rsid w:val="00F64D77"/>
    <w:rsid w:val="00F66210"/>
    <w:rsid w:val="00F66ED9"/>
    <w:rsid w:val="00F71CB4"/>
    <w:rsid w:val="00F80E8C"/>
    <w:rsid w:val="00F82254"/>
    <w:rsid w:val="00F83080"/>
    <w:rsid w:val="00F96C56"/>
    <w:rsid w:val="00FA7140"/>
    <w:rsid w:val="00FB7C1F"/>
    <w:rsid w:val="00FC10E5"/>
    <w:rsid w:val="00FC365F"/>
    <w:rsid w:val="00FC7C4F"/>
    <w:rsid w:val="00FD308F"/>
    <w:rsid w:val="00FD45DF"/>
    <w:rsid w:val="00FF3661"/>
    <w:rsid w:val="00FF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A5404"/>
  <w15:chartTrackingRefBased/>
  <w15:docId w15:val="{B902BA66-1D45-4A04-96BA-69AAF07B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89D"/>
    <w:pPr>
      <w:spacing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4D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5767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4A2C"/>
    <w:pPr>
      <w:spacing w:after="0" w:line="240" w:lineRule="auto"/>
      <w:outlineLvl w:val="1"/>
    </w:pPr>
    <w:rPr>
      <w:b/>
      <w:color w:val="EAC036" w:themeColor="accent2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4A2C"/>
    <w:pPr>
      <w:spacing w:after="0" w:line="240" w:lineRule="auto"/>
      <w:outlineLvl w:val="2"/>
    </w:pPr>
    <w:rPr>
      <w:b/>
      <w:color w:val="EAC036" w:themeColor="accent2"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B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5767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4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57679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A2C"/>
  </w:style>
  <w:style w:type="paragraph" w:styleId="Footer">
    <w:name w:val="footer"/>
    <w:basedOn w:val="Normal"/>
    <w:link w:val="FooterChar"/>
    <w:uiPriority w:val="99"/>
    <w:unhideWhenUsed/>
    <w:rsid w:val="00694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A2C"/>
  </w:style>
  <w:style w:type="table" w:styleId="TableGrid">
    <w:name w:val="Table Grid"/>
    <w:basedOn w:val="TableNormal"/>
    <w:uiPriority w:val="39"/>
    <w:rsid w:val="00694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94A2C"/>
    <w:rPr>
      <w:b/>
      <w:color w:val="EAC036" w:themeColor="accent2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94A2C"/>
    <w:rPr>
      <w:b/>
      <w:color w:val="EAC036" w:themeColor="accent2"/>
      <w:sz w:val="20"/>
    </w:rPr>
  </w:style>
  <w:style w:type="paragraph" w:customStyle="1" w:styleId="TableHeader">
    <w:name w:val="Table_Header"/>
    <w:basedOn w:val="Heading2"/>
    <w:link w:val="TableHeaderChar"/>
    <w:qFormat/>
    <w:rsid w:val="00B33882"/>
    <w:rPr>
      <w:color w:val="6A9CA1" w:themeColor="accent5"/>
    </w:rPr>
  </w:style>
  <w:style w:type="paragraph" w:styleId="NoSpacing">
    <w:name w:val="No Spacing"/>
    <w:link w:val="NoSpacingChar"/>
    <w:uiPriority w:val="1"/>
    <w:qFormat/>
    <w:rsid w:val="00F66210"/>
    <w:pPr>
      <w:spacing w:after="0" w:line="240" w:lineRule="auto"/>
    </w:pPr>
    <w:rPr>
      <w:rFonts w:eastAsiaTheme="minorEastAsia"/>
      <w:lang w:val="en-US"/>
    </w:rPr>
  </w:style>
  <w:style w:type="character" w:customStyle="1" w:styleId="TableHeaderChar">
    <w:name w:val="Table_Header Char"/>
    <w:basedOn w:val="Heading2Char"/>
    <w:link w:val="TableHeader"/>
    <w:rsid w:val="00B33882"/>
    <w:rPr>
      <w:b/>
      <w:color w:val="6A9CA1" w:themeColor="accent5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F66210"/>
    <w:rPr>
      <w:rFonts w:eastAsiaTheme="minorEastAsia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443"/>
    <w:rPr>
      <w:rFonts w:asciiTheme="majorHAnsi" w:eastAsiaTheme="majorEastAsia" w:hAnsiTheme="majorHAnsi" w:cstheme="majorBidi"/>
      <w:color w:val="357679" w:themeColor="accent1" w:themeShade="BF"/>
    </w:rPr>
  </w:style>
  <w:style w:type="paragraph" w:styleId="NormalWeb">
    <w:name w:val="Normal (Web)"/>
    <w:basedOn w:val="Normal"/>
    <w:uiPriority w:val="99"/>
    <w:unhideWhenUsed/>
    <w:rsid w:val="0089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9544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5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36B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201B26"/>
    <w:rPr>
      <w:rFonts w:asciiTheme="majorHAnsi" w:eastAsiaTheme="majorEastAsia" w:hAnsiTheme="majorHAnsi" w:cstheme="majorBidi"/>
      <w:i/>
      <w:iCs/>
      <w:color w:val="357679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CB4D9E"/>
    <w:rPr>
      <w:rFonts w:asciiTheme="majorHAnsi" w:eastAsiaTheme="majorEastAsia" w:hAnsiTheme="majorHAnsi" w:cstheme="majorBidi"/>
      <w:color w:val="357679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159C0"/>
    <w:pPr>
      <w:spacing w:after="160" w:line="259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159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D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59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59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9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59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59DD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31F98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5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C4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C4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915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8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45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5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9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19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678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86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27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45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67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35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230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6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9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5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5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52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6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2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3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5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51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21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4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33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4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267">
          <w:marLeft w:val="69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6109">
          <w:marLeft w:val="69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2332">
          <w:marLeft w:val="69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11059">
          <w:marLeft w:val="69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4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8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2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0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32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22154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99818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1633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0413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936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9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1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doonan\Documents\Custom%20Office%20Templates\DES%20Resources_2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313E47"/>
      </a:dk1>
      <a:lt1>
        <a:srgbClr val="F5C11F"/>
      </a:lt1>
      <a:dk2>
        <a:srgbClr val="73577F"/>
      </a:dk2>
      <a:lt2>
        <a:srgbClr val="EA6836"/>
      </a:lt2>
      <a:accent1>
        <a:srgbClr val="479FA3"/>
      </a:accent1>
      <a:accent2>
        <a:srgbClr val="EAC036"/>
      </a:accent2>
      <a:accent3>
        <a:srgbClr val="6C587C"/>
      </a:accent3>
      <a:accent4>
        <a:srgbClr val="CE673B"/>
      </a:accent4>
      <a:accent5>
        <a:srgbClr val="6A9CA1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11B640723674A88567F1D0A6A478D" ma:contentTypeVersion="16" ma:contentTypeDescription="Create a new document." ma:contentTypeScope="" ma:versionID="a96f30d8d658ddf6ce39a9879acaed29">
  <xsd:schema xmlns:xsd="http://www.w3.org/2001/XMLSchema" xmlns:xs="http://www.w3.org/2001/XMLSchema" xmlns:p="http://schemas.microsoft.com/office/2006/metadata/properties" xmlns:ns2="3f5ced86-acf9-4106-9bfe-b7f58564dbb7" xmlns:ns3="415d1151-ba9d-4af3-8064-fbed8c171f14" targetNamespace="http://schemas.microsoft.com/office/2006/metadata/properties" ma:root="true" ma:fieldsID="5b3bd6af32d867f61eca777fe9023572" ns2:_="" ns3:_="">
    <xsd:import namespace="3f5ced86-acf9-4106-9bfe-b7f58564dbb7"/>
    <xsd:import namespace="415d1151-ba9d-4af3-8064-fbed8c171f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ced86-acf9-4106-9bfe-b7f58564d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d1151-ba9d-4af3-8064-fbed8c171f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471a26-5622-4910-a32f-9ed81c64676f}" ma:internalName="TaxCatchAll" ma:showField="CatchAllData" ma:web="415d1151-ba9d-4af3-8064-fbed8c171f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5ced86-acf9-4106-9bfe-b7f58564dbb7">
      <Terms xmlns="http://schemas.microsoft.com/office/infopath/2007/PartnerControls"/>
    </lcf76f155ced4ddcb4097134ff3c332f>
    <TaxCatchAll xmlns="415d1151-ba9d-4af3-8064-fbed8c171f1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25C671-FA59-4B7A-A9A2-BEAB279D8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ced86-acf9-4106-9bfe-b7f58564dbb7"/>
    <ds:schemaRef ds:uri="415d1151-ba9d-4af3-8064-fbed8c171f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1BDB13-B8DB-40CC-8875-BACE7AB7FD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4E2E4F-8F52-4809-BE5F-8A620A5E0883}">
  <ds:schemaRefs>
    <ds:schemaRef ds:uri="http://schemas.microsoft.com/office/2006/metadata/properties"/>
    <ds:schemaRef ds:uri="http://schemas.microsoft.com/office/infopath/2007/PartnerControls"/>
    <ds:schemaRef ds:uri="3f5ced86-acf9-4106-9bfe-b7f58564dbb7"/>
    <ds:schemaRef ds:uri="415d1151-ba9d-4af3-8064-fbed8c171f14"/>
  </ds:schemaRefs>
</ds:datastoreItem>
</file>

<file path=customXml/itemProps4.xml><?xml version="1.0" encoding="utf-8"?>
<ds:datastoreItem xmlns:ds="http://schemas.openxmlformats.org/officeDocument/2006/customXml" ds:itemID="{58741327-6B68-4719-9AE9-27812C8DA5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 Resources_2.dotx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Gapminder CARDS</vt:lpstr>
    </vt:vector>
  </TitlesOfParts>
  <Company>University of Edinburgh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Gapminder CARDS</dc:title>
  <dc:subject>Data vs What we think we know</dc:subject>
  <dc:creator>Jasmeen Kanwal</dc:creator>
  <cp:keywords/>
  <dc:description/>
  <cp:lastModifiedBy>Kate Farrell</cp:lastModifiedBy>
  <cp:revision>6</cp:revision>
  <cp:lastPrinted>2022-09-13T11:07:00Z</cp:lastPrinted>
  <dcterms:created xsi:type="dcterms:W3CDTF">2023-01-20T14:27:00Z</dcterms:created>
  <dcterms:modified xsi:type="dcterms:W3CDTF">2023-01-20T14:38:00Z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0x010100B5238C69BDF41544BA083EE5CDD464C9</vt:lpwstr>
  </property>
  <property fmtid="{D5CDD505-2E9C-101B-9397-08002B2CF9AE}" pid="3" name="MediaServiceImageTags">
    <vt:lpwstr/>
  </property>
</Properties>
</file>