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B7798" w14:textId="2244A2F6" w:rsidR="00256245" w:rsidRDefault="00C63BD1" w:rsidP="00935D66">
      <w:pPr>
        <w:jc w:val="right"/>
      </w:pPr>
      <w:r>
        <w:rPr>
          <w:noProof/>
        </w:rPr>
        <mc:AlternateContent>
          <mc:Choice Requires="wps">
            <w:drawing>
              <wp:anchor distT="0" distB="0" distL="114300" distR="114300" simplePos="0" relativeHeight="251622400" behindDoc="1" locked="0" layoutInCell="1" allowOverlap="1" wp14:anchorId="2A4E91D7" wp14:editId="4D2D828C">
                <wp:simplePos x="0" y="0"/>
                <wp:positionH relativeFrom="column">
                  <wp:posOffset>4607243</wp:posOffset>
                </wp:positionH>
                <wp:positionV relativeFrom="paragraph">
                  <wp:posOffset>-104775</wp:posOffset>
                </wp:positionV>
                <wp:extent cx="2520000" cy="1260000"/>
                <wp:effectExtent l="725170" t="0" r="0" b="91440"/>
                <wp:wrapNone/>
                <wp:docPr id="26" name="Isosceles Triangle 26"/>
                <wp:cNvGraphicFramePr/>
                <a:graphic xmlns:a="http://schemas.openxmlformats.org/drawingml/2006/main">
                  <a:graphicData uri="http://schemas.microsoft.com/office/word/2010/wordprocessingShape">
                    <wps:wsp>
                      <wps:cNvSpPr/>
                      <wps:spPr>
                        <a:xfrm rot="2700000">
                          <a:off x="0" y="0"/>
                          <a:ext cx="2520000" cy="126000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ACD8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26" type="#_x0000_t5" style="position:absolute;margin-left:362.8pt;margin-top:-8.25pt;width:198.45pt;height:99.2pt;rotation:45;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" fillcolor="#f5c11f [3212]" stroked="f" strokeweight="1pt"/>
            </w:pict>
          </mc:Fallback>
        </mc:AlternateContent>
      </w:r>
    </w:p>
    <w:p w14:paraId="0ADF380A" w14:textId="467CAF18" w:rsidR="008878D6" w:rsidRDefault="00C63BD1" w:rsidP="00C63BD1">
      <w:pPr>
        <w:pStyle w:val="Title"/>
        <w:jc w:val="right"/>
      </w:pPr>
      <w:r w:rsidRPr="00C63BD1">
        <w:rPr>
          <w:rFonts w:asciiTheme="minorHAnsi" w:hAnsiTheme="minorHAnsi" w:cstheme="minorHAnsi"/>
          <w:sz w:val="72"/>
          <w:szCs w:val="72"/>
        </w:rPr>
        <w:t>RESOURCE</w:t>
      </w:r>
    </w:p>
    <w:p w14:paraId="29385968" w14:textId="385D266F" w:rsidR="008878D6" w:rsidRDefault="008878D6" w:rsidP="00A536BF">
      <w:pPr>
        <w:pStyle w:val="Title"/>
      </w:pPr>
    </w:p>
    <w:p w14:paraId="7A0E34D0" w14:textId="6CE53863" w:rsidR="008878D6" w:rsidRDefault="008878D6" w:rsidP="00A536BF">
      <w:pPr>
        <w:pStyle w:val="Title"/>
      </w:pPr>
    </w:p>
    <w:p w14:paraId="635857E0" w14:textId="77777777" w:rsidR="0041787B" w:rsidRDefault="0041787B" w:rsidP="0038760B">
      <w:pPr>
        <w:pStyle w:val="NoSpacing"/>
        <w:spacing w:after="120"/>
        <w:rPr>
          <w:rFonts w:asciiTheme="majorHAnsi" w:eastAsiaTheme="majorEastAsia" w:hAnsiTheme="majorHAnsi" w:cstheme="majorBidi"/>
          <w:spacing w:val="-10"/>
          <w:kern w:val="28"/>
          <w:sz w:val="56"/>
          <w:szCs w:val="56"/>
          <w:lang w:val="en-GB"/>
        </w:rPr>
      </w:pPr>
    </w:p>
    <w:p w14:paraId="23A80BAB" w14:textId="681406DE" w:rsidR="0038760B" w:rsidRDefault="0038760B" w:rsidP="0038760B">
      <w:pPr>
        <w:pStyle w:val="NoSpacing"/>
        <w:spacing w:after="120"/>
        <w:rPr>
          <w:rFonts w:asciiTheme="majorHAnsi" w:eastAsiaTheme="majorEastAsia" w:hAnsiTheme="majorHAnsi" w:cstheme="majorBidi"/>
          <w:spacing w:val="-10"/>
          <w:kern w:val="28"/>
          <w:sz w:val="56"/>
          <w:szCs w:val="56"/>
          <w:lang w:val="en-GB"/>
        </w:rPr>
      </w:pPr>
      <w:r w:rsidRPr="006D67D6">
        <w:rPr>
          <w:rFonts w:asciiTheme="majorHAnsi" w:eastAsiaTheme="majorEastAsia" w:hAnsiTheme="majorHAnsi" w:cstheme="majorBidi"/>
          <w:spacing w:val="-10"/>
          <w:kern w:val="28"/>
          <w:sz w:val="56"/>
          <w:szCs w:val="56"/>
          <w:lang w:val="en-GB"/>
        </w:rPr>
        <w:t>Climates, Microclimates &amp; Temperature Data</w:t>
      </w:r>
    </w:p>
    <w:p w14:paraId="0A99289C" w14:textId="77777777" w:rsidR="004B6A92" w:rsidRDefault="004B6A92" w:rsidP="0038760B">
      <w:pPr>
        <w:pStyle w:val="NoSpacing"/>
        <w:spacing w:after="120"/>
        <w:rPr>
          <w:color w:val="313E47" w:themeColor="text1"/>
          <w:sz w:val="28"/>
          <w:szCs w:val="28"/>
        </w:rPr>
      </w:pPr>
    </w:p>
    <w:p w14:paraId="00D46555" w14:textId="77777777" w:rsidR="0038760B" w:rsidRDefault="0038760B" w:rsidP="0038760B">
      <w:pPr>
        <w:pStyle w:val="NoSpacing"/>
        <w:spacing w:after="120"/>
        <w:rPr>
          <w:color w:val="313E47" w:themeColor="text1"/>
          <w:sz w:val="28"/>
          <w:szCs w:val="28"/>
          <w:lang w:val="en-GB"/>
        </w:rPr>
      </w:pPr>
      <w:r w:rsidRPr="00EB4B55">
        <w:rPr>
          <w:b/>
          <w:bCs/>
          <w:color w:val="313E47" w:themeColor="text1"/>
          <w:sz w:val="28"/>
          <w:szCs w:val="28"/>
        </w:rPr>
        <w:t>Learning Level:</w:t>
      </w:r>
      <w:r>
        <w:rPr>
          <w:color w:val="313E47" w:themeColor="text1"/>
          <w:sz w:val="28"/>
          <w:szCs w:val="28"/>
        </w:rPr>
        <w:t xml:space="preserve"> First Level (P2|P4) </w:t>
      </w:r>
    </w:p>
    <w:p w14:paraId="6F4028EB" w14:textId="77777777" w:rsidR="0038760B" w:rsidRPr="007522A6" w:rsidRDefault="0038760B" w:rsidP="0038760B">
      <w:pPr>
        <w:pStyle w:val="NoSpacing"/>
        <w:spacing w:after="120"/>
        <w:rPr>
          <w:color w:val="313E47" w:themeColor="text1"/>
          <w:sz w:val="28"/>
          <w:szCs w:val="28"/>
        </w:rPr>
      </w:pPr>
      <w:r w:rsidRPr="007522A6">
        <w:rPr>
          <w:b/>
          <w:color w:val="313E47" w:themeColor="text1"/>
          <w:sz w:val="28"/>
          <w:szCs w:val="28"/>
          <w:lang w:val="en-GB"/>
        </w:rPr>
        <w:t xml:space="preserve">PPDAC </w:t>
      </w:r>
      <w:r>
        <w:rPr>
          <w:b/>
          <w:color w:val="313E47" w:themeColor="text1"/>
          <w:sz w:val="28"/>
          <w:szCs w:val="28"/>
          <w:lang w:val="en-GB"/>
        </w:rPr>
        <w:t>Framework</w:t>
      </w:r>
      <w:r w:rsidRPr="007522A6">
        <w:rPr>
          <w:b/>
          <w:color w:val="313E47" w:themeColor="text1"/>
          <w:sz w:val="28"/>
          <w:szCs w:val="28"/>
          <w:lang w:val="en-GB"/>
        </w:rPr>
        <w:t>:</w:t>
      </w:r>
      <w:r>
        <w:rPr>
          <w:b/>
          <w:color w:val="313E47" w:themeColor="text1"/>
          <w:sz w:val="28"/>
          <w:szCs w:val="28"/>
          <w:lang w:val="en-GB"/>
        </w:rPr>
        <w:t xml:space="preserve"> </w:t>
      </w:r>
      <w:proofErr w:type="spellStart"/>
      <w:r w:rsidRPr="00C71686">
        <w:rPr>
          <w:color w:val="313E47" w:themeColor="text1"/>
          <w:sz w:val="28"/>
          <w:szCs w:val="28"/>
          <w:lang w:val="en-GB"/>
        </w:rPr>
        <w:t>Problem</w:t>
      </w:r>
      <w:r>
        <w:rPr>
          <w:color w:val="313E47" w:themeColor="text1"/>
          <w:sz w:val="28"/>
          <w:szCs w:val="28"/>
          <w:lang w:val="en-GB"/>
        </w:rPr>
        <w:t>|Plan|Data|Analysis|Conclusion</w:t>
      </w:r>
      <w:proofErr w:type="spellEnd"/>
    </w:p>
    <w:p w14:paraId="2D572AD0" w14:textId="06CD4C61" w:rsidR="0038760B" w:rsidRPr="001E4893" w:rsidRDefault="0038760B" w:rsidP="005554C9">
      <w:pPr>
        <w:pStyle w:val="NoSpacing"/>
        <w:spacing w:after="120"/>
        <w:rPr>
          <w:bCs/>
          <w:color w:val="313E47" w:themeColor="text1"/>
          <w:sz w:val="28"/>
          <w:szCs w:val="28"/>
        </w:rPr>
      </w:pPr>
      <w:r>
        <w:rPr>
          <w:b/>
          <w:bCs/>
          <w:color w:val="313E47" w:themeColor="text1"/>
          <w:sz w:val="28"/>
          <w:szCs w:val="28"/>
        </w:rPr>
        <w:t>Themes</w:t>
      </w:r>
      <w:r w:rsidRPr="00EB4B55">
        <w:rPr>
          <w:b/>
          <w:bCs/>
          <w:color w:val="313E47" w:themeColor="text1"/>
          <w:sz w:val="28"/>
          <w:szCs w:val="28"/>
        </w:rPr>
        <w:t xml:space="preserve">: </w:t>
      </w:r>
      <w:r w:rsidR="005554C9">
        <w:rPr>
          <w:bCs/>
          <w:color w:val="313E47" w:themeColor="text1"/>
          <w:sz w:val="28"/>
          <w:szCs w:val="28"/>
        </w:rPr>
        <w:t>Pe</w:t>
      </w:r>
      <w:r w:rsidRPr="00D070A9">
        <w:rPr>
          <w:bCs/>
          <w:color w:val="313E47" w:themeColor="text1"/>
          <w:sz w:val="28"/>
          <w:szCs w:val="28"/>
        </w:rPr>
        <w:t>ople,</w:t>
      </w:r>
      <w:r>
        <w:rPr>
          <w:bCs/>
          <w:color w:val="313E47" w:themeColor="text1"/>
          <w:sz w:val="28"/>
          <w:szCs w:val="28"/>
        </w:rPr>
        <w:t xml:space="preserve"> </w:t>
      </w:r>
      <w:r w:rsidRPr="00D070A9">
        <w:rPr>
          <w:bCs/>
          <w:color w:val="313E47" w:themeColor="text1"/>
          <w:sz w:val="28"/>
          <w:szCs w:val="28"/>
        </w:rPr>
        <w:t>place and</w:t>
      </w:r>
      <w:r>
        <w:rPr>
          <w:bCs/>
          <w:color w:val="313E47" w:themeColor="text1"/>
          <w:sz w:val="28"/>
          <w:szCs w:val="28"/>
        </w:rPr>
        <w:t xml:space="preserve"> </w:t>
      </w:r>
      <w:r w:rsidRPr="00D070A9">
        <w:rPr>
          <w:bCs/>
          <w:color w:val="313E47" w:themeColor="text1"/>
          <w:sz w:val="28"/>
          <w:szCs w:val="28"/>
        </w:rPr>
        <w:t>environment</w:t>
      </w:r>
      <w:r w:rsidR="005554C9">
        <w:rPr>
          <w:bCs/>
          <w:color w:val="313E47" w:themeColor="text1"/>
          <w:sz w:val="28"/>
          <w:szCs w:val="28"/>
        </w:rPr>
        <w:t xml:space="preserve"> </w:t>
      </w:r>
      <w:r w:rsidR="005554C9">
        <w:rPr>
          <w:color w:val="313E47" w:themeColor="text1"/>
          <w:sz w:val="28"/>
          <w:szCs w:val="28"/>
        </w:rPr>
        <w:t xml:space="preserve">| </w:t>
      </w:r>
      <w:r w:rsidRPr="00D070A9">
        <w:rPr>
          <w:bCs/>
          <w:color w:val="313E47" w:themeColor="text1"/>
          <w:sz w:val="28"/>
          <w:szCs w:val="28"/>
        </w:rPr>
        <w:t xml:space="preserve">Data and analysis </w:t>
      </w:r>
    </w:p>
    <w:p w14:paraId="04123C51" w14:textId="77777777" w:rsidR="0038760B" w:rsidRPr="00EB4B55" w:rsidRDefault="0038760B" w:rsidP="0038760B">
      <w:pPr>
        <w:pStyle w:val="NoSpacing"/>
        <w:spacing w:after="120"/>
        <w:rPr>
          <w:b/>
          <w:bCs/>
          <w:color w:val="313E47" w:themeColor="text1"/>
          <w:sz w:val="28"/>
          <w:szCs w:val="28"/>
        </w:rPr>
      </w:pPr>
      <w:r w:rsidRPr="00EB4B55">
        <w:rPr>
          <w:b/>
          <w:bCs/>
          <w:color w:val="313E47" w:themeColor="text1"/>
          <w:sz w:val="28"/>
          <w:szCs w:val="28"/>
        </w:rPr>
        <w:t xml:space="preserve">Curricular Area: </w:t>
      </w:r>
      <w:r>
        <w:rPr>
          <w:color w:val="313E47" w:themeColor="text1"/>
          <w:sz w:val="28"/>
          <w:szCs w:val="28"/>
        </w:rPr>
        <w:t xml:space="preserve">Social Studies | </w:t>
      </w:r>
      <w:proofErr w:type="spellStart"/>
      <w:r>
        <w:rPr>
          <w:color w:val="313E47" w:themeColor="text1"/>
          <w:sz w:val="28"/>
          <w:szCs w:val="28"/>
        </w:rPr>
        <w:t>Maths</w:t>
      </w:r>
      <w:proofErr w:type="spellEnd"/>
      <w:r>
        <w:rPr>
          <w:color w:val="313E47" w:themeColor="text1"/>
          <w:sz w:val="28"/>
          <w:szCs w:val="28"/>
        </w:rPr>
        <w:t xml:space="preserve"> &amp; Numeracy</w:t>
      </w:r>
    </w:p>
    <w:p w14:paraId="4AA09F3B" w14:textId="77777777" w:rsidR="0038760B" w:rsidRPr="00EB4B55" w:rsidRDefault="0038760B" w:rsidP="0038760B">
      <w:pPr>
        <w:pStyle w:val="NoSpacing"/>
        <w:spacing w:after="120"/>
        <w:rPr>
          <w:b/>
          <w:bCs/>
          <w:color w:val="313E47" w:themeColor="text1"/>
          <w:sz w:val="28"/>
          <w:szCs w:val="28"/>
        </w:rPr>
      </w:pPr>
      <w:r w:rsidRPr="00EB4B55">
        <w:rPr>
          <w:b/>
          <w:bCs/>
          <w:color w:val="313E47" w:themeColor="text1"/>
          <w:sz w:val="28"/>
          <w:szCs w:val="28"/>
        </w:rPr>
        <w:t>Duration:</w:t>
      </w:r>
      <w:r>
        <w:rPr>
          <w:b/>
          <w:bCs/>
          <w:color w:val="313E47" w:themeColor="text1"/>
          <w:sz w:val="28"/>
          <w:szCs w:val="28"/>
        </w:rPr>
        <w:t xml:space="preserve"> </w:t>
      </w:r>
      <w:r>
        <w:rPr>
          <w:bCs/>
          <w:color w:val="313E47" w:themeColor="text1"/>
          <w:sz w:val="28"/>
          <w:szCs w:val="28"/>
        </w:rPr>
        <w:t>4 sessions of 45 mins to 1 hour.</w:t>
      </w:r>
    </w:p>
    <w:p w14:paraId="0F096FEE" w14:textId="77777777" w:rsidR="0038760B" w:rsidRDefault="0038760B" w:rsidP="0038760B">
      <w:pPr>
        <w:pStyle w:val="NoSpacing"/>
        <w:spacing w:after="120"/>
        <w:rPr>
          <w:color w:val="313E47" w:themeColor="text1"/>
          <w:sz w:val="28"/>
          <w:szCs w:val="28"/>
        </w:rPr>
      </w:pPr>
      <w:r w:rsidRPr="00EB4B55">
        <w:rPr>
          <w:b/>
          <w:bCs/>
          <w:color w:val="313E47" w:themeColor="text1"/>
          <w:sz w:val="28"/>
          <w:szCs w:val="28"/>
        </w:rPr>
        <w:t>Materials:</w:t>
      </w:r>
      <w:r>
        <w:rPr>
          <w:color w:val="313E47" w:themeColor="text1"/>
          <w:sz w:val="28"/>
          <w:szCs w:val="28"/>
        </w:rPr>
        <w:t xml:space="preserve"> </w:t>
      </w:r>
    </w:p>
    <w:p w14:paraId="7817BA99" w14:textId="77777777" w:rsidR="0038760B" w:rsidRDefault="0038760B" w:rsidP="005A3283">
      <w:pPr>
        <w:pStyle w:val="NoSpacing"/>
        <w:numPr>
          <w:ilvl w:val="0"/>
          <w:numId w:val="3"/>
        </w:numPr>
        <w:ind w:left="1077"/>
        <w:rPr>
          <w:color w:val="313E47" w:themeColor="text1"/>
          <w:sz w:val="28"/>
          <w:szCs w:val="28"/>
        </w:rPr>
      </w:pPr>
      <w:r>
        <w:rPr>
          <w:color w:val="313E47" w:themeColor="text1"/>
          <w:sz w:val="28"/>
          <w:szCs w:val="28"/>
        </w:rPr>
        <w:t>Pen/Pencil/Paper</w:t>
      </w:r>
    </w:p>
    <w:p w14:paraId="415E882D" w14:textId="77777777" w:rsidR="0038760B" w:rsidRDefault="0038760B" w:rsidP="005A3283">
      <w:pPr>
        <w:pStyle w:val="NoSpacing"/>
        <w:numPr>
          <w:ilvl w:val="0"/>
          <w:numId w:val="3"/>
        </w:numPr>
        <w:ind w:left="1077"/>
        <w:rPr>
          <w:color w:val="313E47" w:themeColor="text1"/>
          <w:sz w:val="28"/>
          <w:szCs w:val="28"/>
        </w:rPr>
      </w:pPr>
      <w:proofErr w:type="spellStart"/>
      <w:r>
        <w:rPr>
          <w:color w:val="313E47" w:themeColor="text1"/>
          <w:sz w:val="28"/>
          <w:szCs w:val="28"/>
        </w:rPr>
        <w:t>Coloured</w:t>
      </w:r>
      <w:proofErr w:type="spellEnd"/>
      <w:r>
        <w:rPr>
          <w:color w:val="313E47" w:themeColor="text1"/>
          <w:sz w:val="28"/>
          <w:szCs w:val="28"/>
        </w:rPr>
        <w:t xml:space="preserve"> pens/pencils</w:t>
      </w:r>
    </w:p>
    <w:p w14:paraId="629B0548" w14:textId="77777777" w:rsidR="0038760B" w:rsidRDefault="0038760B" w:rsidP="005A3283">
      <w:pPr>
        <w:pStyle w:val="NoSpacing"/>
        <w:numPr>
          <w:ilvl w:val="0"/>
          <w:numId w:val="3"/>
        </w:numPr>
        <w:ind w:left="1077"/>
        <w:rPr>
          <w:color w:val="313E47" w:themeColor="text1"/>
          <w:sz w:val="28"/>
          <w:szCs w:val="28"/>
        </w:rPr>
      </w:pPr>
      <w:r>
        <w:rPr>
          <w:color w:val="313E47" w:themeColor="text1"/>
          <w:sz w:val="28"/>
          <w:szCs w:val="28"/>
        </w:rPr>
        <w:t>Thermometer (1 between 4)</w:t>
      </w:r>
    </w:p>
    <w:p w14:paraId="70267A50" w14:textId="77777777" w:rsidR="0038760B" w:rsidRDefault="0038760B" w:rsidP="005A3283">
      <w:pPr>
        <w:pStyle w:val="NoSpacing"/>
        <w:numPr>
          <w:ilvl w:val="0"/>
          <w:numId w:val="3"/>
        </w:numPr>
        <w:ind w:left="1077"/>
        <w:rPr>
          <w:color w:val="313E47" w:themeColor="text1"/>
          <w:sz w:val="28"/>
          <w:szCs w:val="28"/>
        </w:rPr>
      </w:pPr>
      <w:r>
        <w:rPr>
          <w:color w:val="313E47" w:themeColor="text1"/>
          <w:sz w:val="28"/>
          <w:szCs w:val="28"/>
        </w:rPr>
        <w:t>Picture of the classroom (optional)</w:t>
      </w:r>
    </w:p>
    <w:p w14:paraId="2B561DC9" w14:textId="7AAEAF9B" w:rsidR="00EB4B55" w:rsidRPr="004B6A92" w:rsidRDefault="00210C03" w:rsidP="005A3283">
      <w:pPr>
        <w:pStyle w:val="NoSpacing"/>
        <w:numPr>
          <w:ilvl w:val="0"/>
          <w:numId w:val="3"/>
        </w:numPr>
        <w:ind w:left="1077"/>
        <w:rPr>
          <w:color w:val="313E47" w:themeColor="text1"/>
          <w:sz w:val="28"/>
          <w:szCs w:val="28"/>
        </w:rPr>
        <w:sectPr w:rsidR="00EB4B55" w:rsidRPr="004B6A92" w:rsidSect="008878D6">
          <w:pgSz w:w="11906" w:h="16838" w:code="9"/>
          <w:pgMar w:top="397" w:right="1440" w:bottom="397" w:left="1440" w:header="0" w:footer="709" w:gutter="0"/>
          <w:pgBorders w:offsetFrom="page">
            <w:top w:val="dashed" w:sz="18" w:space="24" w:color="479FA3"/>
            <w:left w:val="dashed" w:sz="18" w:space="24" w:color="479FA3"/>
            <w:bottom w:val="dashed" w:sz="18" w:space="24" w:color="479FA3"/>
            <w:right w:val="dashed" w:sz="18" w:space="24" w:color="479FA3"/>
          </w:pgBorders>
          <w:cols w:space="708"/>
          <w:titlePg/>
          <w:docGrid w:linePitch="360"/>
        </w:sectPr>
      </w:pPr>
      <w:r>
        <w:rPr>
          <w:noProof/>
        </w:rPr>
        <mc:AlternateContent>
          <mc:Choice Requires="wps">
            <w:drawing>
              <wp:anchor distT="0" distB="0" distL="114300" distR="114300" simplePos="0" relativeHeight="251657216" behindDoc="0" locked="0" layoutInCell="1" allowOverlap="1" wp14:anchorId="208097BD" wp14:editId="70A408C1">
                <wp:simplePos x="0" y="0"/>
                <wp:positionH relativeFrom="column">
                  <wp:posOffset>-608648</wp:posOffset>
                </wp:positionH>
                <wp:positionV relativeFrom="page">
                  <wp:posOffset>8867140</wp:posOffset>
                </wp:positionV>
                <wp:extent cx="6014720" cy="1520190"/>
                <wp:effectExtent l="0" t="0" r="5080" b="3810"/>
                <wp:wrapNone/>
                <wp:docPr id="21" name="Rectangle 21"/>
                <wp:cNvGraphicFramePr/>
                <a:graphic xmlns:a="http://schemas.openxmlformats.org/drawingml/2006/main">
                  <a:graphicData uri="http://schemas.microsoft.com/office/word/2010/wordprocessingShape">
                    <wps:wsp>
                      <wps:cNvSpPr/>
                      <wps:spPr>
                        <a:xfrm>
                          <a:off x="0" y="0"/>
                          <a:ext cx="6014720" cy="152019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14056" id="Rectangle 21" o:spid="_x0000_s1026" style="position:absolute;margin-left:-47.95pt;margin-top:698.2pt;width:473.6pt;height:11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" fillcolor="#479fa3 [3204]" stroked="f">
                <w10:wrap anchory="page"/>
              </v:rect>
            </w:pict>
          </mc:Fallback>
        </mc:AlternateContent>
      </w:r>
      <w:r w:rsidR="0032378E">
        <w:rPr>
          <w:noProof/>
        </w:rPr>
        <w:drawing>
          <wp:anchor distT="0" distB="0" distL="114300" distR="114300" simplePos="0" relativeHeight="251743232" behindDoc="0" locked="0" layoutInCell="1" allowOverlap="1" wp14:anchorId="7F6AF86A" wp14:editId="1A93C56C">
            <wp:simplePos x="0" y="0"/>
            <wp:positionH relativeFrom="column">
              <wp:posOffset>4765675</wp:posOffset>
            </wp:positionH>
            <wp:positionV relativeFrom="page">
              <wp:posOffset>8848725</wp:posOffset>
            </wp:positionV>
            <wp:extent cx="1541780" cy="1520825"/>
            <wp:effectExtent l="0" t="0" r="1270" b="3175"/>
            <wp:wrapThrough wrapText="bothSides">
              <wp:wrapPolygon edited="0">
                <wp:start x="6405" y="0"/>
                <wp:lineTo x="5071" y="541"/>
                <wp:lineTo x="1068" y="4058"/>
                <wp:lineTo x="0" y="7305"/>
                <wp:lineTo x="0" y="14069"/>
                <wp:lineTo x="1601" y="17316"/>
                <wp:lineTo x="1601" y="18128"/>
                <wp:lineTo x="6672" y="21375"/>
                <wp:lineTo x="7740" y="21375"/>
                <wp:lineTo x="13878" y="21375"/>
                <wp:lineTo x="14679" y="21375"/>
                <wp:lineTo x="20016" y="17857"/>
                <wp:lineTo x="20016" y="17316"/>
                <wp:lineTo x="21351" y="14069"/>
                <wp:lineTo x="21351" y="6764"/>
                <wp:lineTo x="20550" y="3788"/>
                <wp:lineTo x="16814" y="812"/>
                <wp:lineTo x="14946" y="0"/>
                <wp:lineTo x="6405" y="0"/>
              </wp:wrapPolygon>
            </wp:wrapThrough>
            <wp:docPr id="31" name="Picture 3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loc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1780" cy="1520825"/>
                    </a:xfrm>
                    <a:prstGeom prst="rect">
                      <a:avLst/>
                    </a:prstGeom>
                  </pic:spPr>
                </pic:pic>
              </a:graphicData>
            </a:graphic>
          </wp:anchor>
        </w:drawing>
      </w:r>
      <w:r w:rsidR="000254FA">
        <w:rPr>
          <w:noProof/>
          <w:color w:val="313E47" w:themeColor="text1"/>
          <w:sz w:val="28"/>
          <w:szCs w:val="28"/>
        </w:rPr>
        <w:drawing>
          <wp:anchor distT="0" distB="0" distL="114300" distR="114300" simplePos="0" relativeHeight="251744256" behindDoc="0" locked="0" layoutInCell="1" allowOverlap="1" wp14:anchorId="59A9CF41" wp14:editId="759FBE27">
            <wp:simplePos x="0" y="0"/>
            <wp:positionH relativeFrom="column">
              <wp:posOffset>2714307</wp:posOffset>
            </wp:positionH>
            <wp:positionV relativeFrom="paragraph">
              <wp:posOffset>456883</wp:posOffset>
            </wp:positionV>
            <wp:extent cx="1495425" cy="1495425"/>
            <wp:effectExtent l="0" t="0" r="0" b="0"/>
            <wp:wrapThrough wrapText="bothSides">
              <wp:wrapPolygon edited="0">
                <wp:start x="5778" y="2752"/>
                <wp:lineTo x="2752" y="11832"/>
                <wp:lineTo x="4678" y="18161"/>
                <wp:lineTo x="4953" y="18711"/>
                <wp:lineTo x="7429" y="18711"/>
                <wp:lineTo x="10181" y="18161"/>
                <wp:lineTo x="17060" y="17060"/>
                <wp:lineTo x="17060" y="16510"/>
                <wp:lineTo x="18711" y="12107"/>
                <wp:lineTo x="18436" y="2752"/>
                <wp:lineTo x="5778" y="2752"/>
              </wp:wrapPolygon>
            </wp:wrapThrough>
            <wp:docPr id="4" name="Picture 4" descr="Data visualis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ata visualis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14:sizeRelH relativeFrom="margin">
              <wp14:pctWidth>0</wp14:pctWidth>
            </wp14:sizeRelH>
            <wp14:sizeRelV relativeFrom="margin">
              <wp14:pctHeight>0</wp14:pctHeight>
            </wp14:sizeRelV>
          </wp:anchor>
        </w:drawing>
      </w:r>
      <w:r w:rsidR="000254FA">
        <w:rPr>
          <w:noProof/>
          <w:color w:val="313E47" w:themeColor="text1"/>
          <w:sz w:val="28"/>
          <w:szCs w:val="28"/>
        </w:rPr>
        <w:drawing>
          <wp:anchor distT="0" distB="0" distL="114300" distR="114300" simplePos="0" relativeHeight="251745280" behindDoc="0" locked="0" layoutInCell="1" allowOverlap="1" wp14:anchorId="4F46B08B" wp14:editId="7B94D376">
            <wp:simplePos x="0" y="0"/>
            <wp:positionH relativeFrom="column">
              <wp:posOffset>981075</wp:posOffset>
            </wp:positionH>
            <wp:positionV relativeFrom="paragraph">
              <wp:posOffset>224155</wp:posOffset>
            </wp:positionV>
            <wp:extent cx="1728470" cy="1728470"/>
            <wp:effectExtent l="0" t="0" r="0" b="0"/>
            <wp:wrapThrough wrapText="bothSides">
              <wp:wrapPolygon edited="0">
                <wp:start x="11903" y="4523"/>
                <wp:lineTo x="9999" y="5713"/>
                <wp:lineTo x="8094" y="7856"/>
                <wp:lineTo x="8094" y="8808"/>
                <wp:lineTo x="6428" y="9522"/>
                <wp:lineTo x="4285" y="11903"/>
                <wp:lineTo x="4285" y="13807"/>
                <wp:lineTo x="5952" y="16426"/>
                <wp:lineTo x="7142" y="17140"/>
                <wp:lineTo x="9760" y="17140"/>
                <wp:lineTo x="14284" y="16426"/>
                <wp:lineTo x="17378" y="13569"/>
                <wp:lineTo x="17140" y="7856"/>
                <wp:lineTo x="15236" y="5713"/>
                <wp:lineTo x="13331" y="4523"/>
                <wp:lineTo x="11903" y="4523"/>
              </wp:wrapPolygon>
            </wp:wrapThrough>
            <wp:docPr id="5" name="Picture 5" descr="weath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ather ico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8470" cy="1728470"/>
                    </a:xfrm>
                    <a:prstGeom prst="rect">
                      <a:avLst/>
                    </a:prstGeom>
                  </pic:spPr>
                </pic:pic>
              </a:graphicData>
            </a:graphic>
            <wp14:sizeRelH relativeFrom="margin">
              <wp14:pctWidth>0</wp14:pctWidth>
            </wp14:sizeRelH>
            <wp14:sizeRelV relativeFrom="margin">
              <wp14:pctHeight>0</wp14:pctHeight>
            </wp14:sizeRelV>
          </wp:anchor>
        </w:drawing>
      </w:r>
      <w:r w:rsidR="0038760B">
        <w:rPr>
          <w:color w:val="313E47" w:themeColor="text1"/>
          <w:sz w:val="28"/>
          <w:szCs w:val="28"/>
        </w:rPr>
        <w:t>Spreadsheet tool (optional</w:t>
      </w:r>
      <w:r w:rsidR="004B6A92">
        <w:rPr>
          <w:color w:val="313E47" w:themeColor="text1"/>
          <w:sz w:val="28"/>
          <w:szCs w:val="28"/>
        </w:rPr>
        <w:t>)</w:t>
      </w:r>
    </w:p>
    <w:p w14:paraId="29AD6C6B" w14:textId="77777777" w:rsidR="008878D6" w:rsidRDefault="008878D6" w:rsidP="00201B26">
      <w:pPr>
        <w:pStyle w:val="Heading1"/>
        <w:spacing w:after="240"/>
        <w:rPr>
          <w:color w:val="313E47" w:themeColor="text1"/>
        </w:rPr>
      </w:pPr>
    </w:p>
    <w:p w14:paraId="109FC2D1" w14:textId="0C1F5931" w:rsidR="00DE4DEC" w:rsidRPr="00AC541D" w:rsidRDefault="00DE4DEC" w:rsidP="00201B26">
      <w:pPr>
        <w:pStyle w:val="Heading1"/>
        <w:spacing w:after="240"/>
        <w:rPr>
          <w:color w:val="auto"/>
        </w:rPr>
      </w:pPr>
      <w:r w:rsidRPr="00AC541D">
        <w:rPr>
          <w:color w:val="auto"/>
        </w:rPr>
        <w:t>Introduction</w:t>
      </w:r>
    </w:p>
    <w:p w14:paraId="0C1E5953" w14:textId="77777777" w:rsidR="00E660DB" w:rsidRPr="00AC541D" w:rsidRDefault="00E660DB" w:rsidP="00E660DB">
      <w:pPr>
        <w:rPr>
          <w:rFonts w:cstheme="minorHAnsi"/>
          <w:sz w:val="24"/>
          <w:szCs w:val="24"/>
        </w:rPr>
      </w:pPr>
      <w:r w:rsidRPr="00AC541D">
        <w:rPr>
          <w:rFonts w:cstheme="minorHAnsi"/>
          <w:sz w:val="24"/>
          <w:szCs w:val="24"/>
        </w:rPr>
        <w:t>Climates, Microclimates &amp; Temperature Data has 3 learning outcomes;</w:t>
      </w:r>
    </w:p>
    <w:p w14:paraId="035577CF" w14:textId="77777777" w:rsidR="00E660DB" w:rsidRPr="00AC541D" w:rsidRDefault="00E660DB" w:rsidP="00421554">
      <w:pPr>
        <w:pStyle w:val="ListParagraph"/>
        <w:numPr>
          <w:ilvl w:val="0"/>
          <w:numId w:val="5"/>
        </w:numPr>
        <w:spacing w:line="360" w:lineRule="auto"/>
        <w:ind w:left="714" w:hanging="357"/>
        <w:rPr>
          <w:rFonts w:cstheme="minorHAnsi"/>
          <w:szCs w:val="24"/>
        </w:rPr>
      </w:pPr>
      <w:r w:rsidRPr="00AC541D">
        <w:rPr>
          <w:rFonts w:cstheme="minorHAnsi"/>
          <w:szCs w:val="24"/>
        </w:rPr>
        <w:t>understand the differences between and be able to define climate and microclimate</w:t>
      </w:r>
    </w:p>
    <w:p w14:paraId="00E1EB96" w14:textId="096A83DB" w:rsidR="00E660DB" w:rsidRPr="00AC541D" w:rsidRDefault="00E660DB" w:rsidP="00421554">
      <w:pPr>
        <w:pStyle w:val="ListParagraph"/>
        <w:numPr>
          <w:ilvl w:val="0"/>
          <w:numId w:val="5"/>
        </w:numPr>
        <w:spacing w:line="360" w:lineRule="auto"/>
        <w:ind w:left="714" w:hanging="357"/>
        <w:rPr>
          <w:rFonts w:cstheme="minorHAnsi"/>
          <w:szCs w:val="24"/>
        </w:rPr>
      </w:pPr>
      <w:r w:rsidRPr="00AC541D">
        <w:rPr>
          <w:rFonts w:cstheme="minorHAnsi"/>
          <w:szCs w:val="24"/>
        </w:rPr>
        <w:t xml:space="preserve">understand the differences between and be able to define dependant variable and </w:t>
      </w:r>
      <w:r w:rsidR="007521F2" w:rsidRPr="00AC541D">
        <w:rPr>
          <w:rFonts w:cstheme="minorHAnsi"/>
          <w:szCs w:val="24"/>
        </w:rPr>
        <w:t>independent</w:t>
      </w:r>
      <w:r w:rsidRPr="00AC541D">
        <w:rPr>
          <w:rFonts w:cstheme="minorHAnsi"/>
          <w:szCs w:val="24"/>
        </w:rPr>
        <w:t xml:space="preserve"> variable</w:t>
      </w:r>
    </w:p>
    <w:p w14:paraId="7617937C" w14:textId="77777777" w:rsidR="00E660DB" w:rsidRPr="00AC541D" w:rsidRDefault="00E660DB" w:rsidP="00421554">
      <w:pPr>
        <w:pStyle w:val="ListParagraph"/>
        <w:numPr>
          <w:ilvl w:val="0"/>
          <w:numId w:val="5"/>
        </w:numPr>
        <w:spacing w:line="360" w:lineRule="auto"/>
        <w:ind w:left="714" w:hanging="357"/>
        <w:rPr>
          <w:rFonts w:cstheme="minorHAnsi"/>
          <w:szCs w:val="24"/>
        </w:rPr>
      </w:pPr>
      <w:r w:rsidRPr="00AC541D">
        <w:rPr>
          <w:rFonts w:cstheme="minorHAnsi"/>
          <w:szCs w:val="24"/>
        </w:rPr>
        <w:t>learn to measure temperature and recognise factors (dependant variables) that impact temperature</w:t>
      </w:r>
    </w:p>
    <w:p w14:paraId="2AAEF0D1" w14:textId="3A580DD5" w:rsidR="009B2805" w:rsidRPr="00AC541D" w:rsidRDefault="009B2805" w:rsidP="00201B26">
      <w:pPr>
        <w:pStyle w:val="Heading1"/>
        <w:spacing w:after="240"/>
        <w:rPr>
          <w:color w:val="auto"/>
        </w:rPr>
      </w:pPr>
      <w:r w:rsidRPr="00AC541D">
        <w:rPr>
          <w:color w:val="auto"/>
        </w:rPr>
        <w:t>Pre-requis</w:t>
      </w:r>
      <w:r w:rsidR="008A2457" w:rsidRPr="00AC541D">
        <w:rPr>
          <w:color w:val="auto"/>
        </w:rPr>
        <w:t>i</w:t>
      </w:r>
      <w:r w:rsidRPr="00AC541D">
        <w:rPr>
          <w:color w:val="auto"/>
        </w:rPr>
        <w:t>tes</w:t>
      </w:r>
    </w:p>
    <w:p w14:paraId="12FCDF2E" w14:textId="6458AE26" w:rsidR="00CB7D85" w:rsidRPr="00AC541D" w:rsidRDefault="008A2457" w:rsidP="00421554">
      <w:pPr>
        <w:spacing w:line="360" w:lineRule="auto"/>
        <w:rPr>
          <w:sz w:val="24"/>
          <w:szCs w:val="24"/>
        </w:rPr>
      </w:pPr>
      <w:r w:rsidRPr="00AC541D">
        <w:rPr>
          <w:sz w:val="24"/>
          <w:szCs w:val="24"/>
        </w:rPr>
        <w:t xml:space="preserve">Sessions 3 and 4 assume that learners have been introduced to </w:t>
      </w:r>
      <w:hyperlink r:id="rId14" w:history="1">
        <w:r w:rsidRPr="00AC541D">
          <w:rPr>
            <w:rStyle w:val="Hyperlink"/>
            <w:color w:val="auto"/>
            <w:sz w:val="24"/>
            <w:szCs w:val="24"/>
          </w:rPr>
          <w:t>PPDAC – The Data Problem Solving Cycle</w:t>
        </w:r>
      </w:hyperlink>
      <w:r w:rsidRPr="00AC541D">
        <w:rPr>
          <w:sz w:val="24"/>
          <w:szCs w:val="24"/>
        </w:rPr>
        <w:t>.</w:t>
      </w:r>
    </w:p>
    <w:p w14:paraId="1BFA3141" w14:textId="77777777" w:rsidR="00AD5DA7" w:rsidRPr="00AC541D" w:rsidRDefault="00AD5DA7" w:rsidP="00AD5DA7">
      <w:pPr>
        <w:pStyle w:val="Heading1"/>
        <w:rPr>
          <w:color w:val="auto"/>
        </w:rPr>
      </w:pPr>
      <w:r w:rsidRPr="00AC541D">
        <w:rPr>
          <w:color w:val="auto"/>
        </w:rPr>
        <w:t>Curriculum Links</w:t>
      </w:r>
    </w:p>
    <w:p w14:paraId="68405ADC" w14:textId="77777777" w:rsidR="00AD5DA7" w:rsidRPr="00AC541D" w:rsidRDefault="00AD5DA7" w:rsidP="00AD5DA7">
      <w:pPr>
        <w:pStyle w:val="ListParagraph"/>
        <w:numPr>
          <w:ilvl w:val="0"/>
          <w:numId w:val="6"/>
        </w:numPr>
        <w:spacing w:line="276" w:lineRule="auto"/>
      </w:pPr>
      <w:r w:rsidRPr="00AC541D">
        <w:rPr>
          <w:b/>
        </w:rPr>
        <w:t>SOC 1-07a:</w:t>
      </w:r>
      <w:r w:rsidRPr="00AC541D">
        <w:t xml:space="preserve"> I can describe and recreate the characteristics of my local environment by exploring the features of the landscape.</w:t>
      </w:r>
    </w:p>
    <w:p w14:paraId="07EA985F" w14:textId="77777777" w:rsidR="00AD5DA7" w:rsidRPr="00AC541D" w:rsidRDefault="00AD5DA7" w:rsidP="00AD5DA7">
      <w:pPr>
        <w:pStyle w:val="ListParagraph"/>
        <w:numPr>
          <w:ilvl w:val="0"/>
          <w:numId w:val="6"/>
        </w:numPr>
        <w:spacing w:line="276" w:lineRule="auto"/>
      </w:pPr>
      <w:r w:rsidRPr="00AC541D">
        <w:rPr>
          <w:b/>
        </w:rPr>
        <w:t>SOC 1-12a</w:t>
      </w:r>
      <w:r w:rsidRPr="00AC541D">
        <w:t xml:space="preserve">: </w:t>
      </w:r>
      <w:r w:rsidRPr="00AC541D">
        <w:rPr>
          <w:rFonts w:ascii="Calibri" w:eastAsia="Times New Roman" w:hAnsi="Calibri" w:cs="Calibri"/>
          <w:lang w:eastAsia="en-GB"/>
        </w:rPr>
        <w:t>By using a range of instruments, I can measure and record the weather and can discuss how weather affects my life.</w:t>
      </w:r>
    </w:p>
    <w:p w14:paraId="4DE41DF2" w14:textId="77777777" w:rsidR="00AD5DA7" w:rsidRPr="00AC541D" w:rsidRDefault="00AD5DA7" w:rsidP="00AD5DA7">
      <w:pPr>
        <w:pStyle w:val="ListParagraph"/>
        <w:numPr>
          <w:ilvl w:val="0"/>
          <w:numId w:val="6"/>
        </w:numPr>
        <w:spacing w:line="276" w:lineRule="auto"/>
      </w:pPr>
      <w:r w:rsidRPr="00AC541D">
        <w:rPr>
          <w:b/>
        </w:rPr>
        <w:t>MNU 1-20a:</w:t>
      </w:r>
      <w:r w:rsidRPr="00AC541D">
        <w:t xml:space="preserve"> I have explored a variety of ways in which data is presented and can ask and answer questions about the information it contains.</w:t>
      </w:r>
    </w:p>
    <w:p w14:paraId="435DB7E9" w14:textId="77777777" w:rsidR="00AD5DA7" w:rsidRPr="00AC541D" w:rsidRDefault="00AD5DA7" w:rsidP="00AD5DA7">
      <w:pPr>
        <w:pStyle w:val="ListParagraph"/>
        <w:numPr>
          <w:ilvl w:val="0"/>
          <w:numId w:val="6"/>
        </w:numPr>
        <w:spacing w:line="276" w:lineRule="auto"/>
      </w:pPr>
      <w:r w:rsidRPr="00AC541D">
        <w:rPr>
          <w:b/>
        </w:rPr>
        <w:t>MNU 1-20b</w:t>
      </w:r>
      <w:r w:rsidRPr="00AC541D">
        <w:t>: I have used a range of ways to collect information and can sort it in a logical, organised and imaginative way using my own and others’ criteria.</w:t>
      </w:r>
    </w:p>
    <w:p w14:paraId="7D654E2B" w14:textId="77777777" w:rsidR="00AD5DA7" w:rsidRPr="00AC541D" w:rsidRDefault="00AD5DA7" w:rsidP="00AD5DA7">
      <w:pPr>
        <w:pStyle w:val="ListParagraph"/>
        <w:numPr>
          <w:ilvl w:val="0"/>
          <w:numId w:val="6"/>
        </w:numPr>
        <w:spacing w:line="276" w:lineRule="auto"/>
      </w:pPr>
      <w:r w:rsidRPr="00AC541D">
        <w:rPr>
          <w:b/>
        </w:rPr>
        <w:t>MTH 1-21a</w:t>
      </w:r>
      <w:r w:rsidRPr="00AC541D">
        <w:t xml:space="preserve">: </w:t>
      </w:r>
      <w:r w:rsidRPr="00AC541D">
        <w:rPr>
          <w:rFonts w:ascii="Calibri" w:eastAsia="Times New Roman" w:hAnsi="Calibri" w:cs="Calibri"/>
          <w:lang w:eastAsia="en-GB"/>
        </w:rPr>
        <w:t>Using technology and other methods, I can display data simply, clearly and accurately by creating tables, charts and diagrams, using simple labelling and scale.</w:t>
      </w:r>
    </w:p>
    <w:p w14:paraId="609032E7" w14:textId="16FDC427" w:rsidR="00690CF1" w:rsidRPr="00AC541D" w:rsidRDefault="00690CF1" w:rsidP="008A2457">
      <w:pPr>
        <w:rPr>
          <w:sz w:val="24"/>
          <w:szCs w:val="24"/>
        </w:rPr>
      </w:pPr>
    </w:p>
    <w:p w14:paraId="4E5D3382" w14:textId="77777777" w:rsidR="00D52CE6" w:rsidRPr="00AC541D" w:rsidRDefault="00D52CE6">
      <w:pPr>
        <w:rPr>
          <w:rFonts w:asciiTheme="majorHAnsi" w:eastAsiaTheme="majorEastAsia" w:hAnsiTheme="majorHAnsi" w:cstheme="majorBidi"/>
          <w:sz w:val="32"/>
          <w:szCs w:val="32"/>
        </w:rPr>
      </w:pPr>
      <w:r w:rsidRPr="00AC541D">
        <w:br w:type="page"/>
      </w:r>
    </w:p>
    <w:p w14:paraId="1B5D6FE0" w14:textId="56B3E4CB" w:rsidR="00690CF1" w:rsidRPr="00AC541D" w:rsidRDefault="00690CF1" w:rsidP="00690CF1">
      <w:pPr>
        <w:pStyle w:val="Heading1"/>
        <w:rPr>
          <w:color w:val="auto"/>
        </w:rPr>
      </w:pPr>
      <w:r w:rsidRPr="00AC541D">
        <w:rPr>
          <w:color w:val="auto"/>
        </w:rPr>
        <w:lastRenderedPageBreak/>
        <w:t>Session 1: Climates and Microclimates</w:t>
      </w:r>
    </w:p>
    <w:p w14:paraId="14253AE7" w14:textId="77777777" w:rsidR="0033766F" w:rsidRPr="00AC541D" w:rsidRDefault="0033766F" w:rsidP="0033766F">
      <w:pPr>
        <w:pStyle w:val="TableHeader"/>
        <w:rPr>
          <w:color w:val="auto"/>
        </w:rPr>
      </w:pPr>
    </w:p>
    <w:p w14:paraId="220681F8" w14:textId="468D2D2A" w:rsidR="0033766F" w:rsidRDefault="0033766F" w:rsidP="0033766F">
      <w:pPr>
        <w:pStyle w:val="TableHeader"/>
        <w:rPr>
          <w:color w:val="auto"/>
        </w:rPr>
      </w:pPr>
      <w:r w:rsidRPr="00AC541D">
        <w:rPr>
          <w:color w:val="auto"/>
        </w:rPr>
        <w:t>Climate</w:t>
      </w:r>
    </w:p>
    <w:p w14:paraId="310A8E35" w14:textId="77777777" w:rsidR="006E0FC6" w:rsidRPr="00AC541D" w:rsidRDefault="006E0FC6" w:rsidP="0033766F">
      <w:pPr>
        <w:pStyle w:val="TableHeader"/>
        <w:rPr>
          <w:color w:val="auto"/>
        </w:rPr>
      </w:pPr>
    </w:p>
    <w:p w14:paraId="6A99B692" w14:textId="3BFF7DEC" w:rsidR="00690CF1" w:rsidRPr="00AC541D" w:rsidRDefault="00690CF1" w:rsidP="00421554">
      <w:pPr>
        <w:spacing w:line="360" w:lineRule="auto"/>
        <w:rPr>
          <w:rFonts w:cstheme="minorHAnsi"/>
          <w:sz w:val="24"/>
          <w:szCs w:val="24"/>
        </w:rPr>
      </w:pPr>
      <w:r w:rsidRPr="00AC541D">
        <w:rPr>
          <w:rFonts w:cstheme="minorHAnsi"/>
          <w:sz w:val="24"/>
          <w:szCs w:val="24"/>
        </w:rPr>
        <w:t>Start with a class conversation about climate</w:t>
      </w:r>
      <w:r w:rsidR="00E76E68">
        <w:rPr>
          <w:rFonts w:cstheme="minorHAnsi"/>
          <w:sz w:val="24"/>
          <w:szCs w:val="24"/>
        </w:rPr>
        <w:t>.</w:t>
      </w:r>
      <w:r w:rsidRPr="00AC541D">
        <w:rPr>
          <w:rFonts w:cstheme="minorHAnsi"/>
          <w:sz w:val="24"/>
          <w:szCs w:val="24"/>
        </w:rPr>
        <w:t xml:space="preserve"> </w:t>
      </w:r>
      <w:r w:rsidR="00E76E68" w:rsidRPr="00AC541D">
        <w:rPr>
          <w:rFonts w:cstheme="minorHAnsi"/>
          <w:sz w:val="24"/>
          <w:szCs w:val="24"/>
        </w:rPr>
        <w:t>W</w:t>
      </w:r>
      <w:r w:rsidRPr="00AC541D">
        <w:rPr>
          <w:rFonts w:cstheme="minorHAnsi"/>
          <w:sz w:val="24"/>
          <w:szCs w:val="24"/>
        </w:rPr>
        <w:t>hat do learners understand climate to mean</w:t>
      </w:r>
      <w:r w:rsidR="00E76E68">
        <w:rPr>
          <w:rFonts w:cstheme="minorHAnsi"/>
          <w:sz w:val="24"/>
          <w:szCs w:val="24"/>
        </w:rPr>
        <w:t>?</w:t>
      </w:r>
      <w:r w:rsidRPr="00AC541D">
        <w:rPr>
          <w:rFonts w:cstheme="minorHAnsi"/>
          <w:sz w:val="24"/>
          <w:szCs w:val="24"/>
        </w:rPr>
        <w:t xml:space="preserve"> </w:t>
      </w:r>
      <w:r w:rsidR="00E76E68">
        <w:rPr>
          <w:rFonts w:cstheme="minorHAnsi"/>
          <w:sz w:val="24"/>
          <w:szCs w:val="24"/>
        </w:rPr>
        <w:t>W</w:t>
      </w:r>
      <w:r w:rsidRPr="00AC541D">
        <w:rPr>
          <w:rFonts w:cstheme="minorHAnsi"/>
          <w:sz w:val="24"/>
          <w:szCs w:val="24"/>
        </w:rPr>
        <w:t>hat different types of climate do they know about</w:t>
      </w:r>
      <w:r w:rsidR="00E76E68">
        <w:rPr>
          <w:rFonts w:cstheme="minorHAnsi"/>
          <w:sz w:val="24"/>
          <w:szCs w:val="24"/>
        </w:rPr>
        <w:t>? H</w:t>
      </w:r>
      <w:r w:rsidRPr="00AC541D">
        <w:rPr>
          <w:rFonts w:cstheme="minorHAnsi"/>
          <w:sz w:val="24"/>
          <w:szCs w:val="24"/>
        </w:rPr>
        <w:t>ow does climate vary across the world</w:t>
      </w:r>
      <w:r w:rsidR="00E76E68">
        <w:rPr>
          <w:rFonts w:cstheme="minorHAnsi"/>
          <w:sz w:val="24"/>
          <w:szCs w:val="24"/>
        </w:rPr>
        <w:t>?</w:t>
      </w:r>
    </w:p>
    <w:p w14:paraId="25FDE2D8" w14:textId="77777777" w:rsidR="00690CF1" w:rsidRPr="00AC541D" w:rsidRDefault="00690CF1" w:rsidP="00421554">
      <w:pPr>
        <w:spacing w:line="360" w:lineRule="auto"/>
        <w:rPr>
          <w:rFonts w:cstheme="minorHAnsi"/>
          <w:sz w:val="24"/>
          <w:szCs w:val="24"/>
        </w:rPr>
      </w:pPr>
      <w:r w:rsidRPr="00AC541D">
        <w:rPr>
          <w:rFonts w:cstheme="minorHAnsi"/>
          <w:sz w:val="24"/>
          <w:szCs w:val="24"/>
        </w:rPr>
        <w:t>Complete a short activity that helps learners match weather conditions to climate names. The table below shows the correct definitions. This activity could be done in several ways:</w:t>
      </w:r>
    </w:p>
    <w:p w14:paraId="17F45036" w14:textId="0FCC009F" w:rsidR="00690CF1" w:rsidRPr="00AC541D" w:rsidRDefault="0082744A" w:rsidP="00421554">
      <w:pPr>
        <w:pStyle w:val="ListParagraph"/>
        <w:numPr>
          <w:ilvl w:val="0"/>
          <w:numId w:val="10"/>
        </w:numPr>
        <w:spacing w:line="360" w:lineRule="auto"/>
        <w:rPr>
          <w:rFonts w:cstheme="minorHAnsi"/>
          <w:szCs w:val="24"/>
        </w:rPr>
      </w:pPr>
      <w:r>
        <w:rPr>
          <w:rFonts w:cstheme="minorHAnsi"/>
          <w:szCs w:val="24"/>
        </w:rPr>
        <w:t xml:space="preserve">Ask </w:t>
      </w:r>
      <w:r w:rsidR="00690CF1" w:rsidRPr="00AC541D">
        <w:rPr>
          <w:rFonts w:cstheme="minorHAnsi"/>
          <w:szCs w:val="24"/>
        </w:rPr>
        <w:t>learners to copy the terms and draw lines from the climate type to the weather conditions</w:t>
      </w:r>
    </w:p>
    <w:p w14:paraId="12B5F5FF" w14:textId="77777777" w:rsidR="00690CF1" w:rsidRPr="00AC541D" w:rsidRDefault="00690CF1" w:rsidP="00421554">
      <w:pPr>
        <w:pStyle w:val="ListParagraph"/>
        <w:numPr>
          <w:ilvl w:val="0"/>
          <w:numId w:val="10"/>
        </w:numPr>
        <w:spacing w:line="360" w:lineRule="auto"/>
        <w:rPr>
          <w:rFonts w:cstheme="minorHAnsi"/>
          <w:bCs/>
          <w:szCs w:val="24"/>
        </w:rPr>
      </w:pPr>
      <w:r w:rsidRPr="00AC541D">
        <w:rPr>
          <w:rFonts w:cstheme="minorHAnsi"/>
          <w:szCs w:val="24"/>
        </w:rPr>
        <w:t>Pick a climate type and draw a picture</w:t>
      </w:r>
    </w:p>
    <w:p w14:paraId="69AAEAF6" w14:textId="77777777" w:rsidR="00690CF1" w:rsidRPr="00AC541D" w:rsidRDefault="00690CF1" w:rsidP="00421554">
      <w:pPr>
        <w:pStyle w:val="ListParagraph"/>
        <w:numPr>
          <w:ilvl w:val="0"/>
          <w:numId w:val="10"/>
        </w:numPr>
        <w:spacing w:line="360" w:lineRule="auto"/>
        <w:rPr>
          <w:rFonts w:cstheme="minorHAnsi"/>
          <w:bCs/>
          <w:szCs w:val="24"/>
        </w:rPr>
      </w:pPr>
      <w:r w:rsidRPr="00AC541D">
        <w:rPr>
          <w:rFonts w:cstheme="minorHAnsi"/>
          <w:szCs w:val="24"/>
        </w:rPr>
        <w:t>Class Game: Assign 6 learners to be climates and give them a definition of their climate type. The rest of the class has to ask yes/no questions and have to decide which climate type each of the group of 6 learners is representing. This can be a good problem solving and lateral thinking task.</w:t>
      </w:r>
    </w:p>
    <w:p w14:paraId="5D04C977" w14:textId="77777777" w:rsidR="00690CF1" w:rsidRPr="00AC541D" w:rsidRDefault="00690CF1" w:rsidP="00421554">
      <w:pPr>
        <w:pStyle w:val="ListParagraph"/>
        <w:numPr>
          <w:ilvl w:val="2"/>
          <w:numId w:val="7"/>
        </w:numPr>
        <w:spacing w:line="360" w:lineRule="auto"/>
        <w:rPr>
          <w:rFonts w:cstheme="minorHAnsi"/>
          <w:szCs w:val="24"/>
        </w:rPr>
      </w:pPr>
      <w:r w:rsidRPr="00AC541D">
        <w:rPr>
          <w:rFonts w:cstheme="minorHAnsi"/>
          <w:szCs w:val="24"/>
        </w:rPr>
        <w:t>Polar: Very cold all year round</w:t>
      </w:r>
    </w:p>
    <w:p w14:paraId="1BB1BBDD" w14:textId="77777777" w:rsidR="00690CF1" w:rsidRPr="00AC541D" w:rsidRDefault="00690CF1" w:rsidP="00421554">
      <w:pPr>
        <w:pStyle w:val="ListParagraph"/>
        <w:numPr>
          <w:ilvl w:val="2"/>
          <w:numId w:val="7"/>
        </w:numPr>
        <w:spacing w:line="360" w:lineRule="auto"/>
        <w:rPr>
          <w:rFonts w:cstheme="minorHAnsi"/>
          <w:szCs w:val="24"/>
        </w:rPr>
      </w:pPr>
      <w:r w:rsidRPr="00AC541D">
        <w:rPr>
          <w:rFonts w:cstheme="minorHAnsi"/>
          <w:szCs w:val="24"/>
        </w:rPr>
        <w:t>Temperate: Cold winters, mild summers</w:t>
      </w:r>
    </w:p>
    <w:p w14:paraId="0C80DAC4" w14:textId="77777777" w:rsidR="00690CF1" w:rsidRPr="00AC541D" w:rsidRDefault="00690CF1" w:rsidP="00421554">
      <w:pPr>
        <w:pStyle w:val="ListParagraph"/>
        <w:numPr>
          <w:ilvl w:val="2"/>
          <w:numId w:val="7"/>
        </w:numPr>
        <w:spacing w:line="360" w:lineRule="auto"/>
        <w:rPr>
          <w:rFonts w:cstheme="minorHAnsi"/>
          <w:szCs w:val="24"/>
        </w:rPr>
      </w:pPr>
      <w:r w:rsidRPr="00AC541D">
        <w:rPr>
          <w:rFonts w:cstheme="minorHAnsi"/>
          <w:szCs w:val="24"/>
        </w:rPr>
        <w:t>Arid: Dry and hot all year round</w:t>
      </w:r>
    </w:p>
    <w:p w14:paraId="46553DA3" w14:textId="77777777" w:rsidR="00690CF1" w:rsidRPr="00AC541D" w:rsidRDefault="00690CF1" w:rsidP="00421554">
      <w:pPr>
        <w:pStyle w:val="ListParagraph"/>
        <w:numPr>
          <w:ilvl w:val="2"/>
          <w:numId w:val="7"/>
        </w:numPr>
        <w:spacing w:line="360" w:lineRule="auto"/>
        <w:rPr>
          <w:rFonts w:cstheme="minorHAnsi"/>
          <w:szCs w:val="24"/>
        </w:rPr>
      </w:pPr>
      <w:r w:rsidRPr="00AC541D">
        <w:rPr>
          <w:rFonts w:cstheme="minorHAnsi"/>
          <w:szCs w:val="24"/>
        </w:rPr>
        <w:t>Tropical: Hot and wet all year</w:t>
      </w:r>
    </w:p>
    <w:p w14:paraId="4F2A650A" w14:textId="77777777" w:rsidR="00690CF1" w:rsidRPr="00AC541D" w:rsidRDefault="00690CF1" w:rsidP="00421554">
      <w:pPr>
        <w:pStyle w:val="ListParagraph"/>
        <w:numPr>
          <w:ilvl w:val="2"/>
          <w:numId w:val="7"/>
        </w:numPr>
        <w:spacing w:line="360" w:lineRule="auto"/>
        <w:rPr>
          <w:rFonts w:cstheme="minorHAnsi"/>
          <w:szCs w:val="24"/>
        </w:rPr>
      </w:pPr>
      <w:r w:rsidRPr="00AC541D">
        <w:rPr>
          <w:rFonts w:cstheme="minorHAnsi"/>
          <w:szCs w:val="24"/>
        </w:rPr>
        <w:t>Mediterranean: Mild winters, hot summers</w:t>
      </w:r>
    </w:p>
    <w:p w14:paraId="28730DC5" w14:textId="77777777" w:rsidR="00690CF1" w:rsidRPr="00AC541D" w:rsidRDefault="00690CF1" w:rsidP="00421554">
      <w:pPr>
        <w:pStyle w:val="ListParagraph"/>
        <w:numPr>
          <w:ilvl w:val="2"/>
          <w:numId w:val="7"/>
        </w:numPr>
        <w:spacing w:line="360" w:lineRule="auto"/>
        <w:rPr>
          <w:rFonts w:cstheme="minorHAnsi"/>
          <w:b/>
          <w:bCs/>
          <w:szCs w:val="24"/>
        </w:rPr>
      </w:pPr>
      <w:r w:rsidRPr="00AC541D">
        <w:rPr>
          <w:rFonts w:cstheme="minorHAnsi"/>
          <w:szCs w:val="24"/>
        </w:rPr>
        <w:t>Mountainous: Dry and cool all year</w:t>
      </w:r>
    </w:p>
    <w:p w14:paraId="5F73C0E2" w14:textId="4B2014AA" w:rsidR="00690CF1" w:rsidRPr="00AC541D" w:rsidRDefault="00690CF1" w:rsidP="00421554">
      <w:pPr>
        <w:spacing w:line="360" w:lineRule="auto"/>
        <w:rPr>
          <w:rFonts w:cstheme="minorHAnsi"/>
          <w:sz w:val="24"/>
          <w:szCs w:val="24"/>
        </w:rPr>
      </w:pPr>
      <w:r w:rsidRPr="00AC541D">
        <w:rPr>
          <w:rFonts w:cstheme="minorHAnsi"/>
          <w:sz w:val="24"/>
          <w:szCs w:val="24"/>
        </w:rPr>
        <w:t>Consider the local area around the school</w:t>
      </w:r>
      <w:r w:rsidR="00083F49">
        <w:rPr>
          <w:rFonts w:cstheme="minorHAnsi"/>
          <w:sz w:val="24"/>
          <w:szCs w:val="24"/>
        </w:rPr>
        <w:t>. W</w:t>
      </w:r>
      <w:r w:rsidRPr="00AC541D">
        <w:rPr>
          <w:rFonts w:cstheme="minorHAnsi"/>
          <w:sz w:val="24"/>
          <w:szCs w:val="24"/>
        </w:rPr>
        <w:t>hat climate do the class think they live in and why? What features of our climate can they identify to justify their answer.</w:t>
      </w:r>
    </w:p>
    <w:p w14:paraId="0AFBA586" w14:textId="77777777" w:rsidR="00621150" w:rsidRPr="00AC541D" w:rsidRDefault="00621150" w:rsidP="00690CF1">
      <w:pPr>
        <w:pStyle w:val="Heading1"/>
        <w:rPr>
          <w:rFonts w:asciiTheme="minorHAnsi" w:hAnsiTheme="minorHAnsi" w:cstheme="minorHAnsi"/>
          <w:color w:val="auto"/>
          <w:sz w:val="24"/>
          <w:szCs w:val="24"/>
        </w:rPr>
      </w:pPr>
    </w:p>
    <w:p w14:paraId="2938D642" w14:textId="77777777" w:rsidR="00E07AF2" w:rsidRPr="00AC541D" w:rsidRDefault="00E07AF2">
      <w:pPr>
        <w:rPr>
          <w:b/>
          <w:sz w:val="28"/>
        </w:rPr>
      </w:pPr>
      <w:r w:rsidRPr="00AC541D">
        <w:br w:type="page"/>
      </w:r>
    </w:p>
    <w:p w14:paraId="76BB8EB7" w14:textId="06EA1769" w:rsidR="00690CF1" w:rsidRPr="00AC541D" w:rsidRDefault="00690CF1" w:rsidP="0033766F">
      <w:pPr>
        <w:pStyle w:val="TableHeader"/>
        <w:rPr>
          <w:color w:val="auto"/>
        </w:rPr>
      </w:pPr>
      <w:r w:rsidRPr="00AC541D">
        <w:rPr>
          <w:color w:val="auto"/>
        </w:rPr>
        <w:lastRenderedPageBreak/>
        <w:t>Micro</w:t>
      </w:r>
      <w:r w:rsidR="00163C36">
        <w:rPr>
          <w:color w:val="auto"/>
        </w:rPr>
        <w:t>c</w:t>
      </w:r>
      <w:r w:rsidRPr="00AC541D">
        <w:rPr>
          <w:color w:val="auto"/>
        </w:rPr>
        <w:t>limate</w:t>
      </w:r>
    </w:p>
    <w:p w14:paraId="77BE63D8" w14:textId="77777777" w:rsidR="00E07AF2" w:rsidRPr="00AC541D" w:rsidRDefault="00E07AF2" w:rsidP="0033766F">
      <w:pPr>
        <w:pStyle w:val="TableHeader"/>
        <w:rPr>
          <w:color w:val="auto"/>
        </w:rPr>
      </w:pPr>
    </w:p>
    <w:p w14:paraId="145F02E9" w14:textId="3857D0C4" w:rsidR="00690CF1" w:rsidRPr="00AC541D" w:rsidRDefault="00690CF1" w:rsidP="00C7146B">
      <w:pPr>
        <w:spacing w:line="360" w:lineRule="auto"/>
        <w:rPr>
          <w:rFonts w:cstheme="minorHAnsi"/>
          <w:sz w:val="24"/>
          <w:szCs w:val="24"/>
        </w:rPr>
      </w:pPr>
      <w:r w:rsidRPr="00AC541D">
        <w:rPr>
          <w:rFonts w:cstheme="minorHAnsi"/>
          <w:sz w:val="24"/>
          <w:szCs w:val="24"/>
        </w:rPr>
        <w:t>Move the discussion forward by asking learners to now think about what a microclimate might be and where we might find one.</w:t>
      </w:r>
    </w:p>
    <w:p w14:paraId="1BFF6503" w14:textId="77777777" w:rsidR="00690CF1" w:rsidRPr="00AC541D" w:rsidRDefault="00690CF1" w:rsidP="00690CF1">
      <w:pPr>
        <w:pStyle w:val="ListParagraph"/>
        <w:numPr>
          <w:ilvl w:val="0"/>
          <w:numId w:val="8"/>
        </w:numPr>
        <w:rPr>
          <w:rFonts w:cstheme="minorHAnsi"/>
          <w:szCs w:val="24"/>
        </w:rPr>
      </w:pPr>
      <w:r w:rsidRPr="00AC541D">
        <w:rPr>
          <w:rFonts w:cstheme="minorHAnsi"/>
          <w:szCs w:val="24"/>
        </w:rPr>
        <w:t>A microclimate is a climate of a small space which is different from the climate around it.</w:t>
      </w:r>
    </w:p>
    <w:p w14:paraId="2FD2D8B1" w14:textId="77777777" w:rsidR="00690CF1" w:rsidRPr="00AC541D" w:rsidRDefault="00690CF1" w:rsidP="00690CF1">
      <w:pPr>
        <w:pStyle w:val="ListParagraph"/>
        <w:numPr>
          <w:ilvl w:val="0"/>
          <w:numId w:val="8"/>
        </w:numPr>
        <w:rPr>
          <w:rFonts w:cstheme="minorHAnsi"/>
          <w:szCs w:val="24"/>
        </w:rPr>
      </w:pPr>
      <w:r w:rsidRPr="00AC541D">
        <w:rPr>
          <w:rFonts w:cstheme="minorHAnsi"/>
          <w:szCs w:val="24"/>
        </w:rPr>
        <w:t xml:space="preserve">Your classroom is a microclimate which is different from the climate outside. </w:t>
      </w:r>
    </w:p>
    <w:p w14:paraId="46CFC568" w14:textId="77777777" w:rsidR="00690CF1" w:rsidRPr="00AC541D" w:rsidRDefault="00690CF1" w:rsidP="00690CF1">
      <w:pPr>
        <w:pStyle w:val="ListParagraph"/>
        <w:numPr>
          <w:ilvl w:val="0"/>
          <w:numId w:val="8"/>
        </w:numPr>
        <w:rPr>
          <w:rFonts w:cstheme="minorHAnsi"/>
          <w:szCs w:val="24"/>
        </w:rPr>
      </w:pPr>
      <w:r w:rsidRPr="00AC541D">
        <w:rPr>
          <w:rFonts w:cstheme="minorHAnsi"/>
          <w:szCs w:val="24"/>
        </w:rPr>
        <w:t>Can you think of another example of a microclimate?</w:t>
      </w:r>
    </w:p>
    <w:p w14:paraId="27B06C7A" w14:textId="387C6E85" w:rsidR="00690CF1" w:rsidRPr="00AC541D" w:rsidRDefault="00690CF1" w:rsidP="00C7146B">
      <w:pPr>
        <w:spacing w:line="360" w:lineRule="auto"/>
        <w:rPr>
          <w:rFonts w:cstheme="minorHAnsi"/>
          <w:sz w:val="24"/>
          <w:szCs w:val="24"/>
        </w:rPr>
      </w:pPr>
      <w:r w:rsidRPr="00AC541D">
        <w:rPr>
          <w:rFonts w:cstheme="minorHAnsi"/>
          <w:sz w:val="24"/>
          <w:szCs w:val="24"/>
        </w:rPr>
        <w:t>The following pictures can be displayed and the learners asked whether they think it is a climate or microclimate. Have a discuss</w:t>
      </w:r>
      <w:r w:rsidR="000656F5">
        <w:rPr>
          <w:rFonts w:cstheme="minorHAnsi"/>
          <w:sz w:val="24"/>
          <w:szCs w:val="24"/>
        </w:rPr>
        <w:t>ion</w:t>
      </w:r>
      <w:r w:rsidRPr="00AC541D">
        <w:rPr>
          <w:rFonts w:cstheme="minorHAnsi"/>
          <w:sz w:val="24"/>
          <w:szCs w:val="24"/>
        </w:rPr>
        <w:t xml:space="preserve"> on the differences between a climate and microclimate ensuring learners understand that a microclimate defines the climate in a small enclosed area.</w:t>
      </w:r>
    </w:p>
    <w:p w14:paraId="363E419D" w14:textId="77777777" w:rsidR="00690CF1" w:rsidRPr="00AC541D" w:rsidRDefault="00690CF1" w:rsidP="00690CF1">
      <w:pPr>
        <w:rPr>
          <w:rFonts w:cstheme="minorHAnsi"/>
          <w:sz w:val="24"/>
          <w:szCs w:val="24"/>
        </w:rPr>
      </w:pPr>
      <w:r w:rsidRPr="00AC541D">
        <w:rPr>
          <w:rFonts w:cstheme="minorHAnsi"/>
          <w:noProof/>
          <w:sz w:val="24"/>
          <w:szCs w:val="24"/>
          <w:lang w:eastAsia="en-GB"/>
        </w:rPr>
        <mc:AlternateContent>
          <mc:Choice Requires="wpg">
            <w:drawing>
              <wp:anchor distT="0" distB="0" distL="114300" distR="114300" simplePos="0" relativeHeight="251751424" behindDoc="0" locked="0" layoutInCell="1" allowOverlap="1" wp14:anchorId="098DCCBB" wp14:editId="672F62FF">
                <wp:simplePos x="0" y="0"/>
                <wp:positionH relativeFrom="margin">
                  <wp:posOffset>161925</wp:posOffset>
                </wp:positionH>
                <wp:positionV relativeFrom="paragraph">
                  <wp:posOffset>14923</wp:posOffset>
                </wp:positionV>
                <wp:extent cx="5529263" cy="2895600"/>
                <wp:effectExtent l="0" t="0" r="0" b="0"/>
                <wp:wrapNone/>
                <wp:docPr id="1" name="Group 1"/>
                <wp:cNvGraphicFramePr/>
                <a:graphic xmlns:a="http://schemas.openxmlformats.org/drawingml/2006/main">
                  <a:graphicData uri="http://schemas.microsoft.com/office/word/2010/wordprocessingGroup">
                    <wpg:wgp>
                      <wpg:cNvGrpSpPr/>
                      <wpg:grpSpPr>
                        <a:xfrm>
                          <a:off x="0" y="0"/>
                          <a:ext cx="5529263" cy="2895600"/>
                          <a:chOff x="0" y="0"/>
                          <a:chExt cx="7244357" cy="4573989"/>
                        </a:xfrm>
                      </wpg:grpSpPr>
                      <pic:pic xmlns:pic="http://schemas.openxmlformats.org/drawingml/2006/picture">
                        <pic:nvPicPr>
                          <pic:cNvPr id="10" name="Picture 10" descr="An office with a desk and chair in a room&#10;&#10;Description automatically generated">
                            <a:extLst>
                              <a:ext uri="{FF2B5EF4-FFF2-40B4-BE49-F238E27FC236}">
                                <a16:creationId xmlns:a16="http://schemas.microsoft.com/office/drawing/2014/main" id="{8AAAE729-3B22-4026-A791-1C8EBB5C7D5F}"/>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81453" cy="2185058"/>
                          </a:xfrm>
                          <a:prstGeom prst="rect">
                            <a:avLst/>
                          </a:prstGeom>
                        </pic:spPr>
                      </pic:pic>
                      <pic:pic xmlns:pic="http://schemas.openxmlformats.org/drawingml/2006/picture">
                        <pic:nvPicPr>
                          <pic:cNvPr id="11" name="Picture 11" descr="A building with a metal fence&#10;&#10;Description automatically generated">
                            <a:extLst>
                              <a:ext uri="{FF2B5EF4-FFF2-40B4-BE49-F238E27FC236}">
                                <a16:creationId xmlns:a16="http://schemas.microsoft.com/office/drawing/2014/main" id="{35FADDBD-ED2D-4F62-B57E-600A457AC81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945835" y="0"/>
                            <a:ext cx="3298522" cy="2185058"/>
                          </a:xfrm>
                          <a:prstGeom prst="rect">
                            <a:avLst/>
                          </a:prstGeom>
                        </pic:spPr>
                      </pic:pic>
                      <pic:pic xmlns:pic="http://schemas.openxmlformats.org/drawingml/2006/picture">
                        <pic:nvPicPr>
                          <pic:cNvPr id="13" name="Picture 13" descr="A group of people walking in front of a building&#10;&#10;Description automatically generated">
                            <a:extLst>
                              <a:ext uri="{FF2B5EF4-FFF2-40B4-BE49-F238E27FC236}">
                                <a16:creationId xmlns:a16="http://schemas.microsoft.com/office/drawing/2014/main" id="{3758CDEB-59FE-4201-9F0C-839C8103E949}"/>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962904" y="2385321"/>
                            <a:ext cx="3281453" cy="2188668"/>
                          </a:xfrm>
                          <a:prstGeom prst="rect">
                            <a:avLst/>
                          </a:prstGeom>
                        </pic:spPr>
                      </pic:pic>
                      <pic:pic xmlns:pic="http://schemas.openxmlformats.org/drawingml/2006/picture">
                        <pic:nvPicPr>
                          <pic:cNvPr id="14" name="Picture 14" descr="A large mountain in the background&#10;&#10;Description automatically generated">
                            <a:extLst>
                              <a:ext uri="{FF2B5EF4-FFF2-40B4-BE49-F238E27FC236}">
                                <a16:creationId xmlns:a16="http://schemas.microsoft.com/office/drawing/2014/main" id="{4799C69D-0006-492E-80EA-783EB0F3C332}"/>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2385320"/>
                            <a:ext cx="3281453" cy="21886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643A08" id="Group 1" o:spid="_x0000_s1026" style="position:absolute;margin-left:12.75pt;margin-top:1.2pt;width:435.4pt;height:228pt;z-index:251751424;mso-position-horizontal-relative:margin;mso-width-relative:margin;mso-height-relative:margin" coordsize="72443,45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n office with a desk and chair in a room&#10;&#10;Description automatically generated" style="position:absolute;width:32814;height:2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">
                  <v:imagedata r:id="rId19" o:title="An office with a desk and chair in a room&#10;&#10;Description automatically generated"/>
                </v:shape>
                <v:shape id="Picture 11" o:spid="_x0000_s1028" type="#_x0000_t75" alt="A building with a metal fence&#10;&#10;Description automatically generated" style="position:absolute;left:39458;width:32985;height:2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">
                  <v:imagedata r:id="rId20" o:title="A building with a metal fence&#10;&#10;Description automatically generated"/>
                </v:shape>
                <v:shape id="Picture 13" o:spid="_x0000_s1029" type="#_x0000_t75" alt="A group of people walking in front of a building&#10;&#10;Description automatically generated" style="position:absolute;left:39629;top:23853;width:32814;height:2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">
                  <v:imagedata r:id="rId21" o:title="A group of people walking in front of a building&#10;&#10;Description automatically generated"/>
                </v:shape>
                <v:shape id="Picture 14" o:spid="_x0000_s1030" type="#_x0000_t75" alt="A large mountain in the background&#10;&#10;Description automatically generated" style="position:absolute;top:23853;width:32814;height:2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">
                  <v:imagedata r:id="rId22" o:title="A large mountain in the background&#10;&#10;Description automatically generated"/>
                </v:shape>
                <w10:wrap anchorx="margin"/>
              </v:group>
            </w:pict>
          </mc:Fallback>
        </mc:AlternateContent>
      </w:r>
    </w:p>
    <w:p w14:paraId="0D67EDD8" w14:textId="77777777" w:rsidR="00690CF1" w:rsidRPr="00AC541D" w:rsidRDefault="00690CF1" w:rsidP="00690CF1">
      <w:pPr>
        <w:rPr>
          <w:rFonts w:cstheme="minorHAnsi"/>
          <w:sz w:val="24"/>
          <w:szCs w:val="24"/>
        </w:rPr>
      </w:pPr>
    </w:p>
    <w:p w14:paraId="671C27B8" w14:textId="77777777" w:rsidR="00690CF1" w:rsidRPr="00AC541D" w:rsidRDefault="00690CF1" w:rsidP="00690CF1">
      <w:pPr>
        <w:rPr>
          <w:rFonts w:eastAsiaTheme="majorEastAsia" w:cstheme="minorHAnsi"/>
          <w:sz w:val="24"/>
          <w:szCs w:val="24"/>
        </w:rPr>
      </w:pPr>
    </w:p>
    <w:p w14:paraId="3E2CBD26" w14:textId="77777777" w:rsidR="00690CF1" w:rsidRPr="00AC541D" w:rsidRDefault="00690CF1" w:rsidP="00690CF1">
      <w:pPr>
        <w:rPr>
          <w:rFonts w:eastAsiaTheme="majorEastAsia" w:cstheme="minorHAnsi"/>
          <w:sz w:val="24"/>
          <w:szCs w:val="24"/>
        </w:rPr>
      </w:pPr>
    </w:p>
    <w:p w14:paraId="55612595" w14:textId="77777777" w:rsidR="00690CF1" w:rsidRPr="00AC541D" w:rsidRDefault="00690CF1" w:rsidP="00690CF1">
      <w:pPr>
        <w:rPr>
          <w:rFonts w:cstheme="minorHAnsi"/>
          <w:b/>
          <w:bCs/>
          <w:sz w:val="24"/>
          <w:szCs w:val="24"/>
        </w:rPr>
      </w:pPr>
    </w:p>
    <w:p w14:paraId="0AEBA99C" w14:textId="77777777" w:rsidR="00690CF1" w:rsidRPr="00AC541D" w:rsidRDefault="00690CF1" w:rsidP="00690CF1">
      <w:pPr>
        <w:rPr>
          <w:rFonts w:cstheme="minorHAnsi"/>
          <w:b/>
          <w:bCs/>
          <w:sz w:val="24"/>
          <w:szCs w:val="24"/>
        </w:rPr>
      </w:pPr>
    </w:p>
    <w:p w14:paraId="0DD68F68" w14:textId="77777777" w:rsidR="00690CF1" w:rsidRPr="00AC541D" w:rsidRDefault="00690CF1" w:rsidP="00690CF1">
      <w:pPr>
        <w:pStyle w:val="Heading4"/>
        <w:rPr>
          <w:rFonts w:asciiTheme="minorHAnsi" w:hAnsiTheme="minorHAnsi" w:cstheme="minorHAnsi"/>
          <w:color w:val="auto"/>
          <w:sz w:val="24"/>
          <w:szCs w:val="24"/>
        </w:rPr>
      </w:pPr>
    </w:p>
    <w:p w14:paraId="4DDBEC76" w14:textId="77777777" w:rsidR="00E07AF2" w:rsidRPr="00AC541D" w:rsidRDefault="00E07AF2" w:rsidP="00690CF1">
      <w:pPr>
        <w:pStyle w:val="Heading4"/>
        <w:rPr>
          <w:rFonts w:asciiTheme="minorHAnsi" w:hAnsiTheme="minorHAnsi" w:cstheme="minorHAnsi"/>
          <w:color w:val="auto"/>
          <w:sz w:val="24"/>
          <w:szCs w:val="24"/>
        </w:rPr>
      </w:pPr>
    </w:p>
    <w:p w14:paraId="130F4622" w14:textId="77777777" w:rsidR="00E07AF2" w:rsidRPr="00AC541D" w:rsidRDefault="00E07AF2" w:rsidP="00690CF1">
      <w:pPr>
        <w:pStyle w:val="Heading4"/>
        <w:rPr>
          <w:rFonts w:asciiTheme="minorHAnsi" w:hAnsiTheme="minorHAnsi" w:cstheme="minorHAnsi"/>
          <w:color w:val="auto"/>
          <w:sz w:val="24"/>
          <w:szCs w:val="24"/>
        </w:rPr>
      </w:pPr>
    </w:p>
    <w:p w14:paraId="33F21E6F" w14:textId="77777777" w:rsidR="00265F99" w:rsidRPr="00AC541D" w:rsidRDefault="00265F99" w:rsidP="00E07AF2">
      <w:pPr>
        <w:pStyle w:val="Heading4"/>
        <w:rPr>
          <w:rFonts w:asciiTheme="minorHAnsi" w:hAnsiTheme="minorHAnsi" w:cstheme="minorHAnsi"/>
          <w:color w:val="auto"/>
          <w:sz w:val="24"/>
          <w:szCs w:val="24"/>
        </w:rPr>
      </w:pPr>
    </w:p>
    <w:p w14:paraId="2E4D4E55" w14:textId="77777777" w:rsidR="00F45EF7" w:rsidRPr="00AC541D" w:rsidRDefault="00F45EF7" w:rsidP="00E07AF2">
      <w:pPr>
        <w:pStyle w:val="Heading4"/>
        <w:rPr>
          <w:rFonts w:asciiTheme="minorHAnsi" w:hAnsiTheme="minorHAnsi" w:cstheme="minorHAnsi"/>
          <w:color w:val="auto"/>
          <w:sz w:val="24"/>
          <w:szCs w:val="24"/>
        </w:rPr>
      </w:pPr>
    </w:p>
    <w:p w14:paraId="49666C90" w14:textId="0523179B" w:rsidR="00E07AF2" w:rsidRPr="00AC541D" w:rsidRDefault="00690CF1" w:rsidP="00E07AF2">
      <w:pPr>
        <w:pStyle w:val="Heading4"/>
        <w:rPr>
          <w:rFonts w:asciiTheme="minorHAnsi" w:hAnsiTheme="minorHAnsi" w:cstheme="minorHAnsi"/>
          <w:color w:val="auto"/>
          <w:sz w:val="24"/>
          <w:szCs w:val="24"/>
        </w:rPr>
      </w:pPr>
      <w:r w:rsidRPr="00AC541D">
        <w:rPr>
          <w:rFonts w:asciiTheme="minorHAnsi" w:hAnsiTheme="minorHAnsi" w:cstheme="minorHAnsi"/>
          <w:color w:val="auto"/>
          <w:sz w:val="24"/>
          <w:szCs w:val="24"/>
        </w:rPr>
        <w:t>Design your own Microclimate</w:t>
      </w:r>
    </w:p>
    <w:p w14:paraId="658AF367" w14:textId="77777777" w:rsidR="00265F99" w:rsidRPr="00AC541D" w:rsidRDefault="00265F99" w:rsidP="00265F99">
      <w:pPr>
        <w:spacing w:after="0"/>
        <w:rPr>
          <w:sz w:val="24"/>
          <w:szCs w:val="24"/>
        </w:rPr>
      </w:pPr>
    </w:p>
    <w:p w14:paraId="1BB5933D" w14:textId="3D0AE1F3" w:rsidR="00690CF1" w:rsidRPr="00AC541D" w:rsidRDefault="00690CF1" w:rsidP="00265F99">
      <w:pPr>
        <w:spacing w:after="0" w:line="360" w:lineRule="auto"/>
        <w:rPr>
          <w:sz w:val="24"/>
          <w:szCs w:val="24"/>
        </w:rPr>
      </w:pPr>
      <w:r w:rsidRPr="00AC541D">
        <w:rPr>
          <w:sz w:val="24"/>
          <w:szCs w:val="24"/>
        </w:rPr>
        <w:t>Working in small groups, learners design their own microclimate. They should consider:</w:t>
      </w:r>
    </w:p>
    <w:p w14:paraId="1FDE55B7" w14:textId="77777777" w:rsidR="00690CF1" w:rsidRPr="00AC541D" w:rsidRDefault="00690CF1" w:rsidP="00265F99">
      <w:pPr>
        <w:pStyle w:val="ListParagraph"/>
        <w:numPr>
          <w:ilvl w:val="0"/>
          <w:numId w:val="9"/>
        </w:numPr>
        <w:spacing w:after="0" w:line="360" w:lineRule="auto"/>
        <w:ind w:left="1077"/>
        <w:rPr>
          <w:rFonts w:cstheme="minorHAnsi"/>
          <w:szCs w:val="24"/>
        </w:rPr>
      </w:pPr>
      <w:r w:rsidRPr="00AC541D">
        <w:rPr>
          <w:rFonts w:cstheme="minorHAnsi"/>
          <w:szCs w:val="24"/>
        </w:rPr>
        <w:t>Where is the microclimate?</w:t>
      </w:r>
    </w:p>
    <w:p w14:paraId="2F8B1D0E" w14:textId="77777777" w:rsidR="00690CF1" w:rsidRPr="00AC541D" w:rsidRDefault="00690CF1" w:rsidP="00265F99">
      <w:pPr>
        <w:pStyle w:val="ListParagraph"/>
        <w:numPr>
          <w:ilvl w:val="0"/>
          <w:numId w:val="9"/>
        </w:numPr>
        <w:spacing w:after="0" w:line="360" w:lineRule="auto"/>
        <w:ind w:left="1077"/>
        <w:rPr>
          <w:rFonts w:cstheme="minorHAnsi"/>
          <w:szCs w:val="24"/>
        </w:rPr>
      </w:pPr>
      <w:r w:rsidRPr="00AC541D">
        <w:rPr>
          <w:rFonts w:cstheme="minorHAnsi"/>
          <w:szCs w:val="24"/>
        </w:rPr>
        <w:t>Do the conditions vary over time/seasons?</w:t>
      </w:r>
    </w:p>
    <w:p w14:paraId="06E6782F" w14:textId="77777777" w:rsidR="00690CF1" w:rsidRPr="00AC541D" w:rsidRDefault="00690CF1" w:rsidP="00265F99">
      <w:pPr>
        <w:pStyle w:val="ListParagraph"/>
        <w:numPr>
          <w:ilvl w:val="0"/>
          <w:numId w:val="9"/>
        </w:numPr>
        <w:spacing w:after="0" w:line="360" w:lineRule="auto"/>
        <w:ind w:left="1077"/>
        <w:rPr>
          <w:rFonts w:cstheme="minorHAnsi"/>
          <w:szCs w:val="24"/>
        </w:rPr>
      </w:pPr>
      <w:r w:rsidRPr="00AC541D">
        <w:rPr>
          <w:rFonts w:cstheme="minorHAnsi"/>
          <w:szCs w:val="24"/>
        </w:rPr>
        <w:t>What are the main characteristics of their microclimate (temperature, wind, rain etc)?</w:t>
      </w:r>
    </w:p>
    <w:p w14:paraId="529D4B3C" w14:textId="77777777" w:rsidR="00690CF1" w:rsidRPr="00AC541D" w:rsidRDefault="00690CF1" w:rsidP="00265F99">
      <w:pPr>
        <w:pStyle w:val="ListParagraph"/>
        <w:numPr>
          <w:ilvl w:val="0"/>
          <w:numId w:val="9"/>
        </w:numPr>
        <w:spacing w:after="0" w:line="360" w:lineRule="auto"/>
        <w:ind w:left="1077"/>
        <w:rPr>
          <w:rFonts w:cstheme="minorHAnsi"/>
          <w:szCs w:val="24"/>
        </w:rPr>
      </w:pPr>
      <w:r w:rsidRPr="00AC541D">
        <w:rPr>
          <w:rFonts w:cstheme="minorHAnsi"/>
          <w:szCs w:val="24"/>
        </w:rPr>
        <w:t>Would they like to live in this microclimate? If so why? Who else might live there?</w:t>
      </w:r>
    </w:p>
    <w:p w14:paraId="775C246B" w14:textId="77777777" w:rsidR="00690CF1" w:rsidRPr="00AC541D" w:rsidRDefault="00690CF1" w:rsidP="00690CF1">
      <w:pPr>
        <w:rPr>
          <w:rFonts w:cstheme="minorHAnsi"/>
          <w:sz w:val="24"/>
          <w:szCs w:val="24"/>
        </w:rPr>
        <w:sectPr w:rsidR="00690CF1" w:rsidRPr="00AC541D" w:rsidSect="00655F39">
          <w:headerReference w:type="default" r:id="rId23"/>
          <w:footerReference w:type="first" r:id="rId24"/>
          <w:pgSz w:w="11906" w:h="16838"/>
          <w:pgMar w:top="397" w:right="1440" w:bottom="397" w:left="1440" w:header="709" w:footer="709" w:gutter="0"/>
          <w:pgBorders w:offsetFrom="page">
            <w:top w:val="dashed" w:sz="18" w:space="24" w:color="479FA3"/>
            <w:left w:val="dashed" w:sz="18" w:space="24" w:color="479FA3"/>
            <w:bottom w:val="dashed" w:sz="18" w:space="24" w:color="479FA3"/>
            <w:right w:val="dashed" w:sz="18" w:space="24" w:color="479FA3"/>
          </w:pgBorders>
          <w:cols w:space="708"/>
          <w:titlePg/>
          <w:docGrid w:linePitch="360"/>
        </w:sectPr>
      </w:pPr>
      <w:r w:rsidRPr="00AC541D">
        <w:rPr>
          <w:rFonts w:cstheme="minorHAnsi"/>
          <w:sz w:val="24"/>
          <w:szCs w:val="24"/>
        </w:rPr>
        <w:t>At the end the session learners share their microclimate design and talk through their ideas.</w:t>
      </w:r>
    </w:p>
    <w:p w14:paraId="24EE2518" w14:textId="77777777" w:rsidR="00690CF1" w:rsidRPr="00AC541D" w:rsidRDefault="00690CF1" w:rsidP="00265F99">
      <w:pPr>
        <w:pStyle w:val="Heading1"/>
        <w:rPr>
          <w:color w:val="auto"/>
        </w:rPr>
      </w:pPr>
      <w:r w:rsidRPr="00AC541D">
        <w:rPr>
          <w:color w:val="auto"/>
        </w:rPr>
        <w:lastRenderedPageBreak/>
        <w:t>Session 2 – Variables &amp; Sensors</w:t>
      </w:r>
    </w:p>
    <w:p w14:paraId="5F11C5E2" w14:textId="77777777" w:rsidR="00690CF1" w:rsidRPr="00AC541D" w:rsidRDefault="00690CF1" w:rsidP="00F45EF7">
      <w:pPr>
        <w:pStyle w:val="Heading1"/>
        <w:spacing w:line="360" w:lineRule="auto"/>
        <w:rPr>
          <w:rFonts w:asciiTheme="minorHAnsi" w:eastAsiaTheme="minorHAnsi" w:hAnsiTheme="minorHAnsi" w:cstheme="minorHAnsi"/>
          <w:color w:val="auto"/>
          <w:sz w:val="24"/>
          <w:szCs w:val="24"/>
        </w:rPr>
      </w:pPr>
      <w:r w:rsidRPr="00AC541D">
        <w:rPr>
          <w:rFonts w:asciiTheme="minorHAnsi" w:eastAsiaTheme="minorHAnsi" w:hAnsiTheme="minorHAnsi" w:cstheme="minorHAnsi"/>
          <w:color w:val="auto"/>
          <w:sz w:val="24"/>
          <w:szCs w:val="24"/>
        </w:rPr>
        <w:t xml:space="preserve">A variable is a word used in science to describe something which can be changed. There are 2 main types of variables: independent and dependent. </w:t>
      </w:r>
    </w:p>
    <w:p w14:paraId="47E169D5" w14:textId="77777777" w:rsidR="00690CF1" w:rsidRPr="00AC541D" w:rsidRDefault="00690CF1" w:rsidP="00F45EF7">
      <w:pPr>
        <w:pStyle w:val="Heading1"/>
        <w:numPr>
          <w:ilvl w:val="0"/>
          <w:numId w:val="11"/>
        </w:numPr>
        <w:spacing w:line="360" w:lineRule="auto"/>
        <w:rPr>
          <w:rFonts w:asciiTheme="minorHAnsi" w:eastAsiaTheme="minorHAnsi" w:hAnsiTheme="minorHAnsi" w:cstheme="minorHAnsi"/>
          <w:color w:val="auto"/>
          <w:sz w:val="24"/>
          <w:szCs w:val="24"/>
        </w:rPr>
      </w:pPr>
      <w:r w:rsidRPr="00AC541D">
        <w:rPr>
          <w:rFonts w:asciiTheme="minorHAnsi" w:eastAsiaTheme="minorHAnsi" w:hAnsiTheme="minorHAnsi" w:cstheme="minorHAnsi"/>
          <w:color w:val="auto"/>
          <w:sz w:val="24"/>
          <w:szCs w:val="24"/>
        </w:rPr>
        <w:t>Independent: This variable can be changed.</w:t>
      </w:r>
    </w:p>
    <w:p w14:paraId="2DA5FE73" w14:textId="083DAB5A" w:rsidR="00690CF1" w:rsidRPr="00AC541D" w:rsidRDefault="00690CF1" w:rsidP="00F45EF7">
      <w:pPr>
        <w:pStyle w:val="ListParagraph"/>
        <w:numPr>
          <w:ilvl w:val="0"/>
          <w:numId w:val="11"/>
        </w:numPr>
        <w:spacing w:line="360" w:lineRule="auto"/>
        <w:rPr>
          <w:rFonts w:cstheme="minorHAnsi"/>
          <w:szCs w:val="24"/>
        </w:rPr>
      </w:pPr>
      <w:r w:rsidRPr="00AC541D">
        <w:rPr>
          <w:rFonts w:cstheme="minorHAnsi"/>
          <w:szCs w:val="24"/>
        </w:rPr>
        <w:t xml:space="preserve">Dependent: The variable that is being tested in an experiment </w:t>
      </w:r>
      <w:r w:rsidR="002A0A55" w:rsidRPr="00AC541D">
        <w:rPr>
          <w:rFonts w:cstheme="minorHAnsi"/>
          <w:szCs w:val="24"/>
        </w:rPr>
        <w:t>- a</w:t>
      </w:r>
      <w:r w:rsidRPr="00AC541D">
        <w:rPr>
          <w:rFonts w:cstheme="minorHAnsi"/>
          <w:szCs w:val="24"/>
        </w:rPr>
        <w:t xml:space="preserve"> scientific test</w:t>
      </w:r>
      <w:r w:rsidR="002A0A55" w:rsidRPr="00AC541D">
        <w:rPr>
          <w:rFonts w:cstheme="minorHAnsi"/>
          <w:szCs w:val="24"/>
        </w:rPr>
        <w:t xml:space="preserve"> </w:t>
      </w:r>
      <w:r w:rsidRPr="00AC541D">
        <w:rPr>
          <w:rFonts w:cstheme="minorHAnsi"/>
          <w:szCs w:val="24"/>
        </w:rPr>
        <w:t>to find things out</w:t>
      </w:r>
      <w:r w:rsidR="000213B7" w:rsidRPr="00AC541D">
        <w:rPr>
          <w:rFonts w:cstheme="minorHAnsi"/>
          <w:szCs w:val="24"/>
        </w:rPr>
        <w:t>.</w:t>
      </w:r>
    </w:p>
    <w:p w14:paraId="541F5519" w14:textId="77777777" w:rsidR="00690CF1" w:rsidRPr="00AC541D" w:rsidRDefault="00690CF1" w:rsidP="00F45EF7">
      <w:pPr>
        <w:spacing w:line="360" w:lineRule="auto"/>
        <w:rPr>
          <w:rFonts w:cstheme="minorHAnsi"/>
          <w:sz w:val="24"/>
          <w:szCs w:val="24"/>
        </w:rPr>
      </w:pPr>
      <w:r w:rsidRPr="00AC541D">
        <w:rPr>
          <w:rFonts w:cstheme="minorHAnsi"/>
          <w:sz w:val="24"/>
          <w:szCs w:val="24"/>
        </w:rPr>
        <w:t>Some examples that could help learners understand:</w:t>
      </w:r>
    </w:p>
    <w:p w14:paraId="51107952" w14:textId="77777777" w:rsidR="00690CF1" w:rsidRPr="00AC541D" w:rsidRDefault="00690CF1" w:rsidP="00F45EF7">
      <w:pPr>
        <w:spacing w:line="360" w:lineRule="auto"/>
        <w:rPr>
          <w:rFonts w:cstheme="minorHAnsi"/>
          <w:b/>
          <w:sz w:val="24"/>
          <w:szCs w:val="24"/>
        </w:rPr>
      </w:pPr>
      <w:r w:rsidRPr="00AC541D">
        <w:rPr>
          <w:rFonts w:cstheme="minorHAnsi"/>
          <w:b/>
          <w:sz w:val="24"/>
          <w:szCs w:val="24"/>
        </w:rPr>
        <w:t xml:space="preserve">Growing plants: </w:t>
      </w:r>
      <w:r w:rsidRPr="00AC541D">
        <w:rPr>
          <w:rFonts w:cstheme="minorHAnsi"/>
          <w:sz w:val="24"/>
          <w:szCs w:val="24"/>
        </w:rPr>
        <w:t>The independent variable would be water or the amount of fertiliser. The dependant variable would be the height of the plant</w:t>
      </w:r>
    </w:p>
    <w:p w14:paraId="000B2572" w14:textId="77777777" w:rsidR="00690CF1" w:rsidRPr="00AC541D" w:rsidRDefault="00690CF1" w:rsidP="00F45EF7">
      <w:pPr>
        <w:spacing w:line="360" w:lineRule="auto"/>
        <w:rPr>
          <w:rFonts w:cstheme="minorHAnsi"/>
          <w:b/>
          <w:sz w:val="24"/>
          <w:szCs w:val="24"/>
        </w:rPr>
      </w:pPr>
      <w:r w:rsidRPr="00AC541D">
        <w:rPr>
          <w:rFonts w:cstheme="minorHAnsi"/>
          <w:b/>
          <w:sz w:val="24"/>
          <w:szCs w:val="24"/>
        </w:rPr>
        <w:t xml:space="preserve">Fitness: </w:t>
      </w:r>
      <w:r w:rsidRPr="00AC541D">
        <w:rPr>
          <w:rFonts w:cstheme="minorHAnsi"/>
          <w:sz w:val="24"/>
          <w:szCs w:val="24"/>
        </w:rPr>
        <w:t>The independent variable would be the number of steps in a day. The dependant variable could be resting heart rate</w:t>
      </w:r>
    </w:p>
    <w:p w14:paraId="080DB1C5" w14:textId="3480853D" w:rsidR="001A1C4C" w:rsidRDefault="00690CF1" w:rsidP="00F45EF7">
      <w:pPr>
        <w:spacing w:line="360" w:lineRule="auto"/>
        <w:rPr>
          <w:rFonts w:cstheme="minorHAnsi"/>
          <w:sz w:val="24"/>
          <w:szCs w:val="24"/>
        </w:rPr>
      </w:pPr>
      <w:r w:rsidRPr="00AC541D">
        <w:rPr>
          <w:rFonts w:cstheme="minorHAnsi"/>
          <w:sz w:val="24"/>
          <w:szCs w:val="24"/>
        </w:rPr>
        <w:t xml:space="preserve">Provide an opportunity for discussion by getting the learners to think about their classroom. Using temperature as the dependant variable the class should work in pairs to think about the things in the classroom that effect temperature e.g. the independent variables. The class should be encouraged to draw their classroom, highlighting the items they think are the independent variables. Alternatively provide a picture of the classroom and ask them to circle the things they consider the independent variables. </w:t>
      </w:r>
    </w:p>
    <w:p w14:paraId="6E04334D" w14:textId="4184537F" w:rsidR="0074082E" w:rsidRDefault="0074082E" w:rsidP="00F45EF7">
      <w:pPr>
        <w:spacing w:line="360" w:lineRule="auto"/>
        <w:rPr>
          <w:rFonts w:cstheme="minorHAnsi"/>
          <w:sz w:val="24"/>
          <w:szCs w:val="24"/>
        </w:rPr>
      </w:pPr>
      <w:r w:rsidRPr="00AC541D">
        <w:rPr>
          <w:rFonts w:cstheme="minorHAnsi"/>
          <w:noProof/>
          <w:sz w:val="24"/>
          <w:szCs w:val="24"/>
          <w:lang w:eastAsia="en-GB"/>
        </w:rPr>
        <mc:AlternateContent>
          <mc:Choice Requires="wpg">
            <w:drawing>
              <wp:anchor distT="0" distB="0" distL="114300" distR="114300" simplePos="0" relativeHeight="251754496" behindDoc="0" locked="0" layoutInCell="1" allowOverlap="1" wp14:anchorId="666EE469" wp14:editId="03D947A3">
                <wp:simplePos x="0" y="0"/>
                <wp:positionH relativeFrom="margin">
                  <wp:posOffset>875030</wp:posOffset>
                </wp:positionH>
                <wp:positionV relativeFrom="paragraph">
                  <wp:posOffset>192722</wp:posOffset>
                </wp:positionV>
                <wp:extent cx="3781425" cy="2419350"/>
                <wp:effectExtent l="0" t="0" r="9525" b="0"/>
                <wp:wrapTopAndBottom/>
                <wp:docPr id="6" name="Group 6"/>
                <wp:cNvGraphicFramePr/>
                <a:graphic xmlns:a="http://schemas.openxmlformats.org/drawingml/2006/main">
                  <a:graphicData uri="http://schemas.microsoft.com/office/word/2010/wordprocessingGroup">
                    <wpg:wgp>
                      <wpg:cNvGrpSpPr/>
                      <wpg:grpSpPr>
                        <a:xfrm>
                          <a:off x="0" y="0"/>
                          <a:ext cx="3781425" cy="2419350"/>
                          <a:chOff x="0" y="0"/>
                          <a:chExt cx="5800522" cy="4304030"/>
                        </a:xfrm>
                      </wpg:grpSpPr>
                      <pic:pic xmlns:pic="http://schemas.openxmlformats.org/drawingml/2006/picture">
                        <pic:nvPicPr>
                          <pic:cNvPr id="8" name="Picture 4" descr="An office with a desk and chair in a room&#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69012" y="0"/>
                            <a:ext cx="5731510" cy="3816350"/>
                          </a:xfrm>
                          <a:prstGeom prst="rect">
                            <a:avLst/>
                          </a:prstGeom>
                        </pic:spPr>
                      </pic:pic>
                      <wps:wsp>
                        <wps:cNvPr id="9" name="Oval 5"/>
                        <wps:cNvSpPr/>
                        <wps:spPr>
                          <a:xfrm>
                            <a:off x="4149306" y="715992"/>
                            <a:ext cx="1125415" cy="1153959"/>
                          </a:xfrm>
                          <a:prstGeom prst="ellipse">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Oval 6"/>
                        <wps:cNvSpPr/>
                        <wps:spPr>
                          <a:xfrm>
                            <a:off x="802257" y="1250830"/>
                            <a:ext cx="1125220" cy="1153795"/>
                          </a:xfrm>
                          <a:prstGeom prst="ellipse">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Oval 7"/>
                        <wps:cNvSpPr/>
                        <wps:spPr>
                          <a:xfrm>
                            <a:off x="5167223" y="1785667"/>
                            <a:ext cx="534838" cy="638355"/>
                          </a:xfrm>
                          <a:prstGeom prst="ellipse">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Oval 8"/>
                        <wps:cNvSpPr/>
                        <wps:spPr>
                          <a:xfrm>
                            <a:off x="3148642" y="3252158"/>
                            <a:ext cx="1125220" cy="511175"/>
                          </a:xfrm>
                          <a:prstGeom prst="ellipse">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7" name="Graphic 11" descr="Children"/>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2286000"/>
                            <a:ext cx="2018030" cy="20180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9B7118" id="Group 6" o:spid="_x0000_s1026" style="position:absolute;margin-left:68.9pt;margin-top:15.15pt;width:297.75pt;height:190.5pt;z-index:251754496;mso-position-horizontal-relative:margin;mso-width-relative:margin;mso-height-relative:margin" coordsize="58005,430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">
                <v:shape id="Picture 4" o:spid="_x0000_s1027" type="#_x0000_t75" alt="An office with a desk and chair in a room&#10;&#10;Description automatically generated" style="position:absolute;left:690;width:57315;height:38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">
                  <v:imagedata r:id="rId28" o:title="An office with a desk and chair in a room&#10;&#10;Description automatically generated"/>
                </v:shape>
                <v:oval id="Oval 5" o:spid="_x0000_s1028" style="position:absolute;left:41493;top:7159;width:11254;height:11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" filled="f" strokecolor="#eac036 [3205]" strokeweight="2.25pt">
                  <v:stroke joinstyle="miter"/>
                </v:oval>
                <v:oval id="Oval 6" o:spid="_x0000_s1029" style="position:absolute;left:8022;top:12508;width:11252;height:11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" filled="f" strokecolor="#eac036 [3205]" strokeweight="2.25pt">
                  <v:stroke joinstyle="miter"/>
                </v:oval>
                <v:oval id="Oval 7" o:spid="_x0000_s1030" style="position:absolute;left:51672;top:17856;width:5348;height:6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" filled="f" strokecolor="#eac036 [3205]" strokeweight="2.25pt">
                  <v:stroke joinstyle="miter"/>
                </v:oval>
                <v:oval id="Oval 8" o:spid="_x0000_s1031" style="position:absolute;left:31486;top:32521;width:11252;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" filled="f" strokecolor="#eac036 [3205]" strokeweight="2.25pt">
                  <v:stroke joinstyle="miter"/>
                </v:oval>
                <v:shape id="Graphic 11" o:spid="_x0000_s1032" type="#_x0000_t75" alt="Children" style="position:absolute;top:22860;width:20180;height:2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">
                  <v:imagedata r:id="rId29" o:title="Children"/>
                </v:shape>
                <w10:wrap type="topAndBottom" anchorx="margin"/>
              </v:group>
            </w:pict>
          </mc:Fallback>
        </mc:AlternateContent>
      </w:r>
    </w:p>
    <w:p w14:paraId="3F8BD6F6" w14:textId="28CAD302" w:rsidR="00C7146B" w:rsidRPr="00AC541D" w:rsidRDefault="00690CF1" w:rsidP="00F45EF7">
      <w:pPr>
        <w:spacing w:line="360" w:lineRule="auto"/>
        <w:rPr>
          <w:rFonts w:cstheme="minorHAnsi"/>
          <w:sz w:val="24"/>
          <w:szCs w:val="24"/>
        </w:rPr>
      </w:pPr>
      <w:r w:rsidRPr="00AC541D">
        <w:rPr>
          <w:rFonts w:cstheme="minorHAnsi"/>
          <w:sz w:val="24"/>
          <w:szCs w:val="24"/>
        </w:rPr>
        <w:t>The image provides examples of things that can change the temperature in a classroom.</w:t>
      </w:r>
    </w:p>
    <w:p w14:paraId="3DE17B97" w14:textId="07DBED39" w:rsidR="00690CF1" w:rsidRPr="00AC541D" w:rsidRDefault="00690CF1" w:rsidP="00F45EF7">
      <w:pPr>
        <w:spacing w:line="360" w:lineRule="auto"/>
        <w:rPr>
          <w:rFonts w:cstheme="minorHAnsi"/>
          <w:sz w:val="24"/>
          <w:szCs w:val="24"/>
        </w:rPr>
      </w:pPr>
      <w:r w:rsidRPr="00AC541D">
        <w:rPr>
          <w:rFonts w:cstheme="minorHAnsi"/>
          <w:sz w:val="24"/>
          <w:szCs w:val="24"/>
        </w:rPr>
        <w:t>Hold a plenary to share ideas and consider adding the pictures to a classroom display.</w:t>
      </w:r>
    </w:p>
    <w:p w14:paraId="578BB04C" w14:textId="10B1C717" w:rsidR="007B0CDD" w:rsidRDefault="00265F99" w:rsidP="007B0CDD">
      <w:pPr>
        <w:pStyle w:val="Heading1"/>
        <w:spacing w:before="0"/>
        <w:rPr>
          <w:color w:val="auto"/>
        </w:rPr>
      </w:pPr>
      <w:r w:rsidRPr="00AC541D">
        <w:rPr>
          <w:color w:val="auto"/>
        </w:rPr>
        <w:br w:type="page"/>
      </w:r>
      <w:r w:rsidRPr="00AC541D">
        <w:rPr>
          <w:color w:val="auto"/>
        </w:rPr>
        <w:lastRenderedPageBreak/>
        <w:t>I</w:t>
      </w:r>
      <w:r w:rsidR="00690CF1" w:rsidRPr="00AC541D">
        <w:rPr>
          <w:color w:val="auto"/>
        </w:rPr>
        <w:t>ntroducing Sensors</w:t>
      </w:r>
    </w:p>
    <w:p w14:paraId="0F2F7255" w14:textId="77777777" w:rsidR="007B0CDD" w:rsidRPr="007B0CDD" w:rsidRDefault="007B0CDD" w:rsidP="007B0CDD">
      <w:pPr>
        <w:spacing w:after="0"/>
      </w:pPr>
    </w:p>
    <w:p w14:paraId="0C6735B4" w14:textId="602A7586" w:rsidR="00690CF1" w:rsidRPr="00AC541D" w:rsidRDefault="00690CF1" w:rsidP="00B901BF">
      <w:pPr>
        <w:spacing w:line="360" w:lineRule="auto"/>
        <w:rPr>
          <w:rFonts w:cstheme="minorHAnsi"/>
          <w:sz w:val="24"/>
          <w:szCs w:val="24"/>
        </w:rPr>
      </w:pPr>
      <w:r w:rsidRPr="00AC541D">
        <w:rPr>
          <w:rFonts w:cstheme="minorHAnsi"/>
          <w:sz w:val="24"/>
          <w:szCs w:val="24"/>
        </w:rPr>
        <w:t>Now that the class know about climates, microclimates and variables</w:t>
      </w:r>
      <w:r w:rsidR="004A2391">
        <w:rPr>
          <w:rFonts w:cstheme="minorHAnsi"/>
          <w:sz w:val="24"/>
          <w:szCs w:val="24"/>
        </w:rPr>
        <w:t>,</w:t>
      </w:r>
      <w:r w:rsidRPr="00AC541D">
        <w:rPr>
          <w:rFonts w:cstheme="minorHAnsi"/>
          <w:sz w:val="24"/>
          <w:szCs w:val="24"/>
        </w:rPr>
        <w:t xml:space="preserve"> we are going to talk about how we can collect information (data) about our microclimates and how this data can help us identify the dependant and independent variables.</w:t>
      </w:r>
    </w:p>
    <w:p w14:paraId="6E83F728" w14:textId="77777777" w:rsidR="00690CF1" w:rsidRPr="00AC541D" w:rsidRDefault="00690CF1" w:rsidP="00B901BF">
      <w:pPr>
        <w:spacing w:line="360" w:lineRule="auto"/>
        <w:rPr>
          <w:rFonts w:cstheme="minorHAnsi"/>
          <w:sz w:val="24"/>
          <w:szCs w:val="24"/>
        </w:rPr>
      </w:pPr>
      <w:r w:rsidRPr="00AC541D">
        <w:rPr>
          <w:rFonts w:cstheme="minorHAnsi"/>
          <w:sz w:val="24"/>
          <w:szCs w:val="24"/>
        </w:rPr>
        <w:t>A sensor is a device that detects something and converts it into a signal or something you can and understand. Can the class think of any sensors? Encourage them to define what is detected and then what the signal is.</w:t>
      </w:r>
    </w:p>
    <w:p w14:paraId="57AD9F48" w14:textId="77777777" w:rsidR="00690CF1" w:rsidRPr="00AC541D" w:rsidRDefault="00690CF1" w:rsidP="00B901BF">
      <w:pPr>
        <w:spacing w:line="360" w:lineRule="auto"/>
        <w:rPr>
          <w:rFonts w:cstheme="minorHAnsi"/>
          <w:sz w:val="24"/>
          <w:szCs w:val="24"/>
        </w:rPr>
      </w:pPr>
      <w:r w:rsidRPr="00AC541D">
        <w:rPr>
          <w:rFonts w:cstheme="minorHAnsi"/>
          <w:sz w:val="24"/>
          <w:szCs w:val="24"/>
        </w:rPr>
        <w:t>Here are some examples that can help get the discussion started:</w:t>
      </w:r>
    </w:p>
    <w:p w14:paraId="3AC480C5" w14:textId="77777777" w:rsidR="00690CF1" w:rsidRPr="00AC541D" w:rsidRDefault="00690CF1" w:rsidP="00B901BF">
      <w:pPr>
        <w:pStyle w:val="ListParagraph"/>
        <w:numPr>
          <w:ilvl w:val="0"/>
          <w:numId w:val="6"/>
        </w:numPr>
        <w:spacing w:line="360" w:lineRule="auto"/>
        <w:rPr>
          <w:rFonts w:cstheme="minorHAnsi"/>
          <w:szCs w:val="24"/>
        </w:rPr>
      </w:pPr>
      <w:r w:rsidRPr="00AC541D">
        <w:rPr>
          <w:rFonts w:cstheme="minorHAnsi"/>
          <w:szCs w:val="24"/>
        </w:rPr>
        <w:t>Thermometer: detects the temperature and converts this to a signal by pushing the liquid higher or lower in the tube</w:t>
      </w:r>
    </w:p>
    <w:p w14:paraId="1F8CE9D3" w14:textId="77777777" w:rsidR="00690CF1" w:rsidRPr="00AC541D" w:rsidRDefault="00690CF1" w:rsidP="00B901BF">
      <w:pPr>
        <w:pStyle w:val="ListParagraph"/>
        <w:numPr>
          <w:ilvl w:val="0"/>
          <w:numId w:val="6"/>
        </w:numPr>
        <w:spacing w:line="360" w:lineRule="auto"/>
        <w:rPr>
          <w:rFonts w:cstheme="minorHAnsi"/>
          <w:szCs w:val="24"/>
        </w:rPr>
      </w:pPr>
      <w:r w:rsidRPr="00AC541D">
        <w:rPr>
          <w:rFonts w:cstheme="minorHAnsi"/>
          <w:szCs w:val="24"/>
        </w:rPr>
        <w:t>Compass: detects a change in the position of magnetic north and converts that to a movement of the needle.</w:t>
      </w:r>
    </w:p>
    <w:p w14:paraId="7BF2F879" w14:textId="77777777" w:rsidR="00690CF1" w:rsidRPr="00AC541D" w:rsidRDefault="00690CF1" w:rsidP="00B901BF">
      <w:pPr>
        <w:pStyle w:val="ListParagraph"/>
        <w:numPr>
          <w:ilvl w:val="0"/>
          <w:numId w:val="6"/>
        </w:numPr>
        <w:spacing w:line="360" w:lineRule="auto"/>
        <w:rPr>
          <w:rFonts w:cstheme="minorHAnsi"/>
          <w:szCs w:val="24"/>
        </w:rPr>
      </w:pPr>
      <w:r w:rsidRPr="00AC541D">
        <w:rPr>
          <w:rFonts w:cstheme="minorHAnsi"/>
          <w:szCs w:val="24"/>
        </w:rPr>
        <w:t>Step counter: detects movement of a person and converts it to a number of steps</w:t>
      </w:r>
    </w:p>
    <w:p w14:paraId="33333C55" w14:textId="77777777" w:rsidR="00690CF1" w:rsidRPr="00AC541D" w:rsidRDefault="00690CF1" w:rsidP="00B901BF">
      <w:pPr>
        <w:pStyle w:val="ListParagraph"/>
        <w:numPr>
          <w:ilvl w:val="0"/>
          <w:numId w:val="6"/>
        </w:numPr>
        <w:spacing w:line="360" w:lineRule="auto"/>
        <w:rPr>
          <w:rFonts w:cstheme="minorHAnsi"/>
          <w:szCs w:val="24"/>
        </w:rPr>
      </w:pPr>
      <w:r w:rsidRPr="00AC541D">
        <w:rPr>
          <w:rFonts w:cstheme="minorHAnsi"/>
          <w:szCs w:val="24"/>
        </w:rPr>
        <w:t>Wind vane: detects the flow of air and converts it to a direction using the arrow on the weather vane.</w:t>
      </w:r>
    </w:p>
    <w:p w14:paraId="4F9E64D1" w14:textId="77777777" w:rsidR="00690CF1" w:rsidRPr="00AC541D" w:rsidRDefault="00690CF1" w:rsidP="00B901BF">
      <w:pPr>
        <w:pStyle w:val="ListParagraph"/>
        <w:numPr>
          <w:ilvl w:val="0"/>
          <w:numId w:val="6"/>
        </w:numPr>
        <w:spacing w:line="360" w:lineRule="auto"/>
        <w:rPr>
          <w:rFonts w:cstheme="minorHAnsi"/>
          <w:szCs w:val="24"/>
        </w:rPr>
      </w:pPr>
      <w:r w:rsidRPr="00AC541D">
        <w:rPr>
          <w:rFonts w:cstheme="minorHAnsi"/>
          <w:szCs w:val="24"/>
        </w:rPr>
        <w:t>Speedometer: detects the rotation of car wheels and converts it to a speed.</w:t>
      </w:r>
    </w:p>
    <w:p w14:paraId="0A8E7AE6" w14:textId="1E33A21E" w:rsidR="00690CF1" w:rsidRPr="00AC541D" w:rsidRDefault="00690CF1" w:rsidP="00B901BF">
      <w:pPr>
        <w:pStyle w:val="ListParagraph"/>
        <w:numPr>
          <w:ilvl w:val="0"/>
          <w:numId w:val="6"/>
        </w:numPr>
        <w:spacing w:line="360" w:lineRule="auto"/>
        <w:rPr>
          <w:rFonts w:cstheme="minorHAnsi"/>
          <w:szCs w:val="24"/>
        </w:rPr>
      </w:pPr>
      <w:r w:rsidRPr="00AC541D">
        <w:rPr>
          <w:rFonts w:cstheme="minorHAnsi"/>
          <w:szCs w:val="24"/>
        </w:rPr>
        <w:t xml:space="preserve">Motion sensor (for example if their school lights automatically switch on when they walk into the room): detects movement (most motion sensors work by measuring the change in light as someone passes in front of the sensor) and converts it into an “on” signal </w:t>
      </w:r>
      <w:r w:rsidR="0006274F">
        <w:rPr>
          <w:rFonts w:cstheme="minorHAnsi"/>
          <w:szCs w:val="24"/>
        </w:rPr>
        <w:t>for</w:t>
      </w:r>
      <w:r w:rsidRPr="00AC541D">
        <w:rPr>
          <w:rFonts w:cstheme="minorHAnsi"/>
          <w:szCs w:val="24"/>
        </w:rPr>
        <w:t xml:space="preserve"> </w:t>
      </w:r>
      <w:r w:rsidR="0006274F">
        <w:rPr>
          <w:rFonts w:cstheme="minorHAnsi"/>
          <w:szCs w:val="24"/>
        </w:rPr>
        <w:t>a</w:t>
      </w:r>
      <w:r w:rsidRPr="00AC541D">
        <w:rPr>
          <w:rFonts w:cstheme="minorHAnsi"/>
          <w:szCs w:val="24"/>
        </w:rPr>
        <w:t xml:space="preserve"> light.</w:t>
      </w:r>
    </w:p>
    <w:p w14:paraId="170D7C49" w14:textId="77777777" w:rsidR="00690CF1" w:rsidRPr="00AC541D" w:rsidRDefault="00690CF1" w:rsidP="00690CF1">
      <w:pPr>
        <w:rPr>
          <w:rFonts w:cstheme="minorHAnsi"/>
          <w:sz w:val="24"/>
          <w:szCs w:val="24"/>
        </w:rPr>
      </w:pPr>
    </w:p>
    <w:p w14:paraId="7C524F3D" w14:textId="77777777" w:rsidR="00B901BF" w:rsidRPr="00AC541D" w:rsidRDefault="00B901BF">
      <w:pPr>
        <w:rPr>
          <w:b/>
          <w:sz w:val="28"/>
        </w:rPr>
      </w:pPr>
      <w:r w:rsidRPr="00AC541D">
        <w:br w:type="page"/>
      </w:r>
    </w:p>
    <w:p w14:paraId="7B65AEDE" w14:textId="780BEB64" w:rsidR="00690CF1" w:rsidRPr="00AC541D" w:rsidRDefault="00690CF1" w:rsidP="00B901BF">
      <w:pPr>
        <w:pStyle w:val="TableHeader"/>
        <w:rPr>
          <w:color w:val="auto"/>
        </w:rPr>
      </w:pPr>
      <w:r w:rsidRPr="00AC541D">
        <w:rPr>
          <w:color w:val="auto"/>
        </w:rPr>
        <w:lastRenderedPageBreak/>
        <w:t>Using a sensor</w:t>
      </w:r>
    </w:p>
    <w:p w14:paraId="78E4AE9E" w14:textId="77777777" w:rsidR="00B901BF" w:rsidRPr="00AC541D" w:rsidRDefault="00B901BF" w:rsidP="00B901BF">
      <w:pPr>
        <w:pStyle w:val="TableHeader"/>
        <w:rPr>
          <w:color w:val="auto"/>
        </w:rPr>
      </w:pPr>
    </w:p>
    <w:p w14:paraId="06F27D41" w14:textId="7D305A27" w:rsidR="00690CF1" w:rsidRPr="00AC541D" w:rsidRDefault="00690CF1" w:rsidP="00B901BF">
      <w:pPr>
        <w:spacing w:line="360" w:lineRule="auto"/>
        <w:rPr>
          <w:rFonts w:cstheme="minorHAnsi"/>
          <w:sz w:val="24"/>
          <w:szCs w:val="24"/>
        </w:rPr>
      </w:pPr>
      <w:r w:rsidRPr="00AC541D">
        <w:rPr>
          <w:rFonts w:cstheme="minorHAnsi"/>
          <w:sz w:val="24"/>
          <w:szCs w:val="24"/>
        </w:rPr>
        <w:t>Hand out the thermometers to each group</w:t>
      </w:r>
      <w:r w:rsidR="002B2695">
        <w:rPr>
          <w:rFonts w:cstheme="minorHAnsi"/>
          <w:sz w:val="24"/>
          <w:szCs w:val="24"/>
        </w:rPr>
        <w:t>. S</w:t>
      </w:r>
      <w:r w:rsidRPr="00AC541D">
        <w:rPr>
          <w:rFonts w:cstheme="minorHAnsi"/>
          <w:sz w:val="24"/>
          <w:szCs w:val="24"/>
        </w:rPr>
        <w:t xml:space="preserve">tart by encouraging them to look at </w:t>
      </w:r>
      <w:r w:rsidR="002B2695">
        <w:rPr>
          <w:rFonts w:cstheme="minorHAnsi"/>
          <w:sz w:val="24"/>
          <w:szCs w:val="24"/>
        </w:rPr>
        <w:t xml:space="preserve">the </w:t>
      </w:r>
      <w:r w:rsidRPr="00AC541D">
        <w:rPr>
          <w:rFonts w:cstheme="minorHAnsi"/>
          <w:sz w:val="24"/>
          <w:szCs w:val="24"/>
        </w:rPr>
        <w:t>thermometer noting what they see</w:t>
      </w:r>
      <w:r w:rsidR="002B2695">
        <w:rPr>
          <w:rFonts w:cstheme="minorHAnsi"/>
          <w:sz w:val="24"/>
          <w:szCs w:val="24"/>
        </w:rPr>
        <w:t>. C</w:t>
      </w:r>
      <w:r w:rsidRPr="00AC541D">
        <w:rPr>
          <w:rFonts w:cstheme="minorHAnsi"/>
          <w:sz w:val="24"/>
          <w:szCs w:val="24"/>
        </w:rPr>
        <w:t>an they identify the scale</w:t>
      </w:r>
      <w:r w:rsidR="002B2695">
        <w:rPr>
          <w:rFonts w:cstheme="minorHAnsi"/>
          <w:sz w:val="24"/>
          <w:szCs w:val="24"/>
        </w:rPr>
        <w:t>?</w:t>
      </w:r>
      <w:r w:rsidRPr="00AC541D">
        <w:rPr>
          <w:rFonts w:cstheme="minorHAnsi"/>
          <w:sz w:val="24"/>
          <w:szCs w:val="24"/>
        </w:rPr>
        <w:t xml:space="preserve"> </w:t>
      </w:r>
      <w:r w:rsidR="002B2695">
        <w:rPr>
          <w:rFonts w:cstheme="minorHAnsi"/>
          <w:sz w:val="24"/>
          <w:szCs w:val="24"/>
        </w:rPr>
        <w:t>W</w:t>
      </w:r>
      <w:r w:rsidRPr="00AC541D">
        <w:rPr>
          <w:rFonts w:cstheme="minorHAnsi"/>
          <w:sz w:val="24"/>
          <w:szCs w:val="24"/>
        </w:rPr>
        <w:t>hat do each of the large marks count as? What are each of the smaller marks equal to?</w:t>
      </w:r>
    </w:p>
    <w:p w14:paraId="1FBBCACE" w14:textId="6BD5C212" w:rsidR="00690CF1" w:rsidRPr="00AC541D" w:rsidRDefault="00690CF1" w:rsidP="00B901BF">
      <w:pPr>
        <w:spacing w:line="360" w:lineRule="auto"/>
        <w:rPr>
          <w:rFonts w:cstheme="minorHAnsi"/>
          <w:sz w:val="24"/>
          <w:szCs w:val="24"/>
        </w:rPr>
      </w:pPr>
      <w:r w:rsidRPr="00AC541D">
        <w:rPr>
          <w:rFonts w:cstheme="minorHAnsi"/>
          <w:sz w:val="24"/>
          <w:szCs w:val="24"/>
        </w:rPr>
        <w:t>Do all the thermometers in the classroom show the same temperature?  If not</w:t>
      </w:r>
      <w:r w:rsidR="00214B67">
        <w:rPr>
          <w:rFonts w:cstheme="minorHAnsi"/>
          <w:sz w:val="24"/>
          <w:szCs w:val="24"/>
        </w:rPr>
        <w:t>,</w:t>
      </w:r>
      <w:r w:rsidRPr="00AC541D">
        <w:rPr>
          <w:rFonts w:cstheme="minorHAnsi"/>
          <w:sz w:val="24"/>
          <w:szCs w:val="24"/>
        </w:rPr>
        <w:t xml:space="preserve"> can they suggest why not? </w:t>
      </w:r>
      <w:r w:rsidR="00A37E49">
        <w:rPr>
          <w:rFonts w:cstheme="minorHAnsi"/>
          <w:sz w:val="24"/>
          <w:szCs w:val="24"/>
        </w:rPr>
        <w:t>I</w:t>
      </w:r>
      <w:r w:rsidRPr="00AC541D">
        <w:rPr>
          <w:rFonts w:cstheme="minorHAnsi"/>
          <w:sz w:val="24"/>
          <w:szCs w:val="24"/>
        </w:rPr>
        <w:t xml:space="preserve">deally they </w:t>
      </w:r>
      <w:r w:rsidR="00A37E49">
        <w:rPr>
          <w:rFonts w:cstheme="minorHAnsi"/>
          <w:sz w:val="24"/>
          <w:szCs w:val="24"/>
        </w:rPr>
        <w:t xml:space="preserve">will </w:t>
      </w:r>
      <w:r w:rsidRPr="00AC541D">
        <w:rPr>
          <w:rFonts w:cstheme="minorHAnsi"/>
          <w:sz w:val="24"/>
          <w:szCs w:val="24"/>
        </w:rPr>
        <w:t xml:space="preserve">frame their answer in terms of temperature being the dependant variable and their suggestion as to why the thermometers are not all the same as the independent variable. </w:t>
      </w:r>
      <w:r w:rsidR="00A37E49">
        <w:rPr>
          <w:rFonts w:cstheme="minorHAnsi"/>
          <w:sz w:val="24"/>
          <w:szCs w:val="24"/>
        </w:rPr>
        <w:t>e</w:t>
      </w:r>
      <w:r w:rsidRPr="00AC541D">
        <w:rPr>
          <w:rFonts w:cstheme="minorHAnsi"/>
          <w:sz w:val="24"/>
          <w:szCs w:val="24"/>
        </w:rPr>
        <w:t>.g. they are sitting next to a radiator or by a window and this is impacting temperature as the dependant variable.</w:t>
      </w:r>
    </w:p>
    <w:p w14:paraId="0260106A" w14:textId="77777777" w:rsidR="00690CF1" w:rsidRPr="00AC541D" w:rsidRDefault="00690CF1" w:rsidP="00B901BF">
      <w:pPr>
        <w:spacing w:line="360" w:lineRule="auto"/>
        <w:rPr>
          <w:rFonts w:cstheme="minorHAnsi"/>
          <w:sz w:val="24"/>
          <w:szCs w:val="24"/>
        </w:rPr>
      </w:pPr>
      <w:r w:rsidRPr="00AC541D">
        <w:rPr>
          <w:rFonts w:cstheme="minorHAnsi"/>
          <w:sz w:val="24"/>
          <w:szCs w:val="24"/>
        </w:rPr>
        <w:t>Ideally the class can then visit different spaces inside and outside the school building to measure the temperature and note their findings. Things to consider include:</w:t>
      </w:r>
    </w:p>
    <w:p w14:paraId="3A62623D" w14:textId="77777777" w:rsidR="00690CF1" w:rsidRPr="00AC541D" w:rsidRDefault="00690CF1" w:rsidP="00B901BF">
      <w:pPr>
        <w:spacing w:line="360" w:lineRule="auto"/>
        <w:rPr>
          <w:rFonts w:cstheme="minorHAnsi"/>
          <w:sz w:val="24"/>
          <w:szCs w:val="24"/>
        </w:rPr>
      </w:pPr>
      <w:r w:rsidRPr="00AC541D">
        <w:rPr>
          <w:rFonts w:cstheme="minorHAnsi"/>
          <w:sz w:val="24"/>
          <w:szCs w:val="24"/>
        </w:rPr>
        <w:t>Different inside spaces</w:t>
      </w:r>
    </w:p>
    <w:p w14:paraId="703986A4" w14:textId="77777777" w:rsidR="00B1353B" w:rsidRDefault="00690CF1" w:rsidP="009C4A41">
      <w:pPr>
        <w:pStyle w:val="ListParagraph"/>
        <w:numPr>
          <w:ilvl w:val="0"/>
          <w:numId w:val="12"/>
        </w:numPr>
        <w:spacing w:line="360" w:lineRule="auto"/>
        <w:ind w:left="709" w:hanging="349"/>
        <w:rPr>
          <w:rFonts w:cstheme="minorHAnsi"/>
          <w:szCs w:val="24"/>
        </w:rPr>
      </w:pPr>
      <w:r w:rsidRPr="00B1353B">
        <w:rPr>
          <w:rFonts w:cstheme="minorHAnsi"/>
          <w:szCs w:val="24"/>
        </w:rPr>
        <w:t>a large gym hall vs. a storage cupboard</w:t>
      </w:r>
    </w:p>
    <w:p w14:paraId="4BA51434" w14:textId="7E17C04F" w:rsidR="00690CF1" w:rsidRPr="00B1353B" w:rsidRDefault="00690CF1" w:rsidP="009C4A41">
      <w:pPr>
        <w:pStyle w:val="ListParagraph"/>
        <w:numPr>
          <w:ilvl w:val="0"/>
          <w:numId w:val="12"/>
        </w:numPr>
        <w:spacing w:line="360" w:lineRule="auto"/>
        <w:ind w:left="709" w:hanging="349"/>
        <w:rPr>
          <w:rFonts w:cstheme="minorHAnsi"/>
          <w:szCs w:val="24"/>
        </w:rPr>
      </w:pPr>
      <w:r w:rsidRPr="00B1353B">
        <w:rPr>
          <w:rFonts w:cstheme="minorHAnsi"/>
          <w:szCs w:val="24"/>
        </w:rPr>
        <w:t>a dark space vs directly under a light</w:t>
      </w:r>
    </w:p>
    <w:p w14:paraId="1704E7D5" w14:textId="77777777" w:rsidR="00690CF1" w:rsidRPr="00AC541D" w:rsidRDefault="00690CF1" w:rsidP="00B901BF">
      <w:pPr>
        <w:spacing w:line="360" w:lineRule="auto"/>
        <w:rPr>
          <w:rFonts w:cstheme="minorHAnsi"/>
          <w:sz w:val="24"/>
          <w:szCs w:val="24"/>
        </w:rPr>
      </w:pPr>
      <w:r w:rsidRPr="00AC541D">
        <w:rPr>
          <w:rFonts w:cstheme="minorHAnsi"/>
          <w:sz w:val="24"/>
          <w:szCs w:val="24"/>
        </w:rPr>
        <w:t>Different outside spaces</w:t>
      </w:r>
    </w:p>
    <w:p w14:paraId="65040A1E" w14:textId="77777777" w:rsidR="009C4A41" w:rsidRDefault="00690CF1" w:rsidP="00322416">
      <w:pPr>
        <w:pStyle w:val="ListParagraph"/>
        <w:numPr>
          <w:ilvl w:val="0"/>
          <w:numId w:val="13"/>
        </w:numPr>
        <w:spacing w:line="360" w:lineRule="auto"/>
        <w:rPr>
          <w:rFonts w:cstheme="minorHAnsi"/>
          <w:szCs w:val="24"/>
        </w:rPr>
      </w:pPr>
      <w:r w:rsidRPr="009C4A41">
        <w:rPr>
          <w:rFonts w:cstheme="minorHAnsi"/>
          <w:szCs w:val="24"/>
        </w:rPr>
        <w:t>the middle of the playground vs next to a wall or fence</w:t>
      </w:r>
    </w:p>
    <w:p w14:paraId="27B96003" w14:textId="0AC5E58D" w:rsidR="00690CF1" w:rsidRPr="009C4A41" w:rsidRDefault="00690CF1" w:rsidP="00322416">
      <w:pPr>
        <w:pStyle w:val="ListParagraph"/>
        <w:numPr>
          <w:ilvl w:val="0"/>
          <w:numId w:val="13"/>
        </w:numPr>
        <w:spacing w:line="360" w:lineRule="auto"/>
        <w:rPr>
          <w:rFonts w:cstheme="minorHAnsi"/>
          <w:szCs w:val="24"/>
        </w:rPr>
      </w:pPr>
      <w:r w:rsidRPr="009C4A41">
        <w:rPr>
          <w:rFonts w:cstheme="minorHAnsi"/>
          <w:szCs w:val="24"/>
        </w:rPr>
        <w:t>the bottom of a slope vs the top of a mound</w:t>
      </w:r>
    </w:p>
    <w:p w14:paraId="0DA51CD3" w14:textId="14884596" w:rsidR="00690CF1" w:rsidRPr="00AC541D" w:rsidRDefault="00690CF1" w:rsidP="00B901BF">
      <w:pPr>
        <w:spacing w:line="360" w:lineRule="auto"/>
        <w:rPr>
          <w:rFonts w:cstheme="minorHAnsi"/>
          <w:sz w:val="24"/>
          <w:szCs w:val="24"/>
        </w:rPr>
      </w:pPr>
      <w:r w:rsidRPr="00AC541D">
        <w:rPr>
          <w:rFonts w:cstheme="minorHAnsi"/>
          <w:sz w:val="24"/>
          <w:szCs w:val="24"/>
        </w:rPr>
        <w:t xml:space="preserve">Each group should try and identify two different spaces where they want to measure the temperature. An example worksheet is available. Each group should try and draw the features of the place where they make their measurement. Encourage them to observe the environment, looking for things that might impact their measurements (e.g. they are looking for the </w:t>
      </w:r>
      <w:r w:rsidR="003414A6">
        <w:rPr>
          <w:rFonts w:cstheme="minorHAnsi"/>
          <w:sz w:val="24"/>
          <w:szCs w:val="24"/>
        </w:rPr>
        <w:t>in</w:t>
      </w:r>
      <w:r w:rsidRPr="00AC541D">
        <w:rPr>
          <w:rFonts w:cstheme="minorHAnsi"/>
          <w:sz w:val="24"/>
          <w:szCs w:val="24"/>
        </w:rPr>
        <w:t>depend</w:t>
      </w:r>
      <w:r w:rsidR="00E55D18">
        <w:rPr>
          <w:rFonts w:cstheme="minorHAnsi"/>
          <w:sz w:val="24"/>
          <w:szCs w:val="24"/>
        </w:rPr>
        <w:t>e</w:t>
      </w:r>
      <w:r w:rsidRPr="00AC541D">
        <w:rPr>
          <w:rFonts w:cstheme="minorHAnsi"/>
          <w:sz w:val="24"/>
          <w:szCs w:val="24"/>
        </w:rPr>
        <w:t>nt variables)</w:t>
      </w:r>
    </w:p>
    <w:p w14:paraId="20ECC9AD" w14:textId="77777777" w:rsidR="00B901BF" w:rsidRPr="00AC541D" w:rsidRDefault="00B901BF">
      <w:pPr>
        <w:rPr>
          <w:rFonts w:eastAsiaTheme="majorEastAsia" w:cstheme="minorHAnsi"/>
          <w:sz w:val="24"/>
          <w:szCs w:val="24"/>
        </w:rPr>
      </w:pPr>
      <w:r w:rsidRPr="00AC541D">
        <w:rPr>
          <w:rFonts w:cstheme="minorHAnsi"/>
          <w:sz w:val="24"/>
          <w:szCs w:val="24"/>
        </w:rPr>
        <w:br w:type="page"/>
      </w:r>
    </w:p>
    <w:p w14:paraId="124F73F1" w14:textId="45F346B8" w:rsidR="00690CF1" w:rsidRPr="00AC541D" w:rsidRDefault="00690CF1" w:rsidP="00B901BF">
      <w:pPr>
        <w:pStyle w:val="TableHeader"/>
        <w:rPr>
          <w:color w:val="auto"/>
        </w:rPr>
      </w:pPr>
      <w:r w:rsidRPr="00AC541D">
        <w:rPr>
          <w:color w:val="auto"/>
        </w:rPr>
        <w:lastRenderedPageBreak/>
        <w:t>Discussion</w:t>
      </w:r>
    </w:p>
    <w:p w14:paraId="0D1F9B40" w14:textId="77777777" w:rsidR="00690CF1" w:rsidRPr="00AC541D" w:rsidRDefault="00690CF1" w:rsidP="00B901BF">
      <w:pPr>
        <w:pStyle w:val="Heading1"/>
        <w:spacing w:line="360" w:lineRule="auto"/>
        <w:rPr>
          <w:rFonts w:asciiTheme="minorHAnsi" w:eastAsiaTheme="minorHAnsi" w:hAnsiTheme="minorHAnsi" w:cstheme="minorHAnsi"/>
          <w:color w:val="auto"/>
          <w:sz w:val="24"/>
          <w:szCs w:val="24"/>
        </w:rPr>
      </w:pPr>
      <w:r w:rsidRPr="00AC541D">
        <w:rPr>
          <w:rFonts w:asciiTheme="minorHAnsi" w:eastAsiaTheme="minorHAnsi" w:hAnsiTheme="minorHAnsi" w:cstheme="minorHAnsi"/>
          <w:color w:val="auto"/>
          <w:sz w:val="24"/>
          <w:szCs w:val="24"/>
        </w:rPr>
        <w:t xml:space="preserve">Each pair or group should discuss the following questions and then share ideas with the class. </w:t>
      </w:r>
    </w:p>
    <w:p w14:paraId="1093B0A8" w14:textId="77777777" w:rsidR="00690CF1" w:rsidRPr="00AC541D" w:rsidRDefault="00690CF1" w:rsidP="00B901BF">
      <w:pPr>
        <w:pStyle w:val="Heading1"/>
        <w:numPr>
          <w:ilvl w:val="0"/>
          <w:numId w:val="16"/>
        </w:numPr>
        <w:spacing w:before="0" w:line="360" w:lineRule="auto"/>
        <w:rPr>
          <w:rFonts w:asciiTheme="minorHAnsi" w:eastAsiaTheme="minorHAnsi" w:hAnsiTheme="minorHAnsi" w:cstheme="minorHAnsi"/>
          <w:color w:val="auto"/>
          <w:sz w:val="24"/>
          <w:szCs w:val="24"/>
        </w:rPr>
      </w:pPr>
      <w:r w:rsidRPr="00AC541D">
        <w:rPr>
          <w:rFonts w:asciiTheme="minorHAnsi" w:eastAsiaTheme="minorHAnsi" w:hAnsiTheme="minorHAnsi" w:cstheme="minorHAnsi"/>
          <w:color w:val="auto"/>
          <w:sz w:val="24"/>
          <w:szCs w:val="24"/>
        </w:rPr>
        <w:t>What was the difference in temperature between the other locations and the classroom climate?</w:t>
      </w:r>
    </w:p>
    <w:p w14:paraId="0CECDEAC" w14:textId="77777777" w:rsidR="00690CF1" w:rsidRPr="00AC541D" w:rsidRDefault="00690CF1" w:rsidP="00B901BF">
      <w:pPr>
        <w:pStyle w:val="Heading1"/>
        <w:numPr>
          <w:ilvl w:val="0"/>
          <w:numId w:val="16"/>
        </w:numPr>
        <w:spacing w:before="0" w:line="360" w:lineRule="auto"/>
        <w:rPr>
          <w:rFonts w:asciiTheme="minorHAnsi" w:eastAsiaTheme="minorHAnsi" w:hAnsiTheme="minorHAnsi" w:cstheme="minorHAnsi"/>
          <w:color w:val="auto"/>
          <w:sz w:val="24"/>
          <w:szCs w:val="24"/>
        </w:rPr>
      </w:pPr>
      <w:r w:rsidRPr="00AC541D">
        <w:rPr>
          <w:rFonts w:asciiTheme="minorHAnsi" w:eastAsiaTheme="minorHAnsi" w:hAnsiTheme="minorHAnsi" w:cstheme="minorHAnsi"/>
          <w:color w:val="auto"/>
          <w:sz w:val="24"/>
          <w:szCs w:val="24"/>
        </w:rPr>
        <w:t>Were these big differences or small differences? What does this tell you?</w:t>
      </w:r>
    </w:p>
    <w:p w14:paraId="76272474" w14:textId="77777777" w:rsidR="00690CF1" w:rsidRPr="00AC541D" w:rsidRDefault="00690CF1" w:rsidP="00B901BF">
      <w:pPr>
        <w:pStyle w:val="ListParagraph"/>
        <w:numPr>
          <w:ilvl w:val="0"/>
          <w:numId w:val="16"/>
        </w:numPr>
        <w:spacing w:line="360" w:lineRule="auto"/>
        <w:rPr>
          <w:rFonts w:cstheme="minorHAnsi"/>
          <w:szCs w:val="24"/>
        </w:rPr>
      </w:pPr>
      <w:r w:rsidRPr="00AC541D">
        <w:rPr>
          <w:rFonts w:cstheme="minorHAnsi"/>
          <w:szCs w:val="24"/>
        </w:rPr>
        <w:t>What physical features helped create changes in temperature?</w:t>
      </w:r>
    </w:p>
    <w:p w14:paraId="56AE6A47" w14:textId="77777777" w:rsidR="00690CF1" w:rsidRPr="00AC541D" w:rsidRDefault="00690CF1" w:rsidP="00690CF1">
      <w:pPr>
        <w:rPr>
          <w:rFonts w:cstheme="minorHAnsi"/>
          <w:sz w:val="24"/>
          <w:szCs w:val="24"/>
        </w:rPr>
      </w:pPr>
      <w:r w:rsidRPr="00AC541D">
        <w:rPr>
          <w:rFonts w:cstheme="minorHAnsi"/>
          <w:sz w:val="24"/>
          <w:szCs w:val="24"/>
        </w:rPr>
        <w:br w:type="page"/>
      </w:r>
    </w:p>
    <w:p w14:paraId="7C30149C" w14:textId="77777777" w:rsidR="00690CF1" w:rsidRPr="00AC541D" w:rsidRDefault="00690CF1" w:rsidP="00B901BF">
      <w:pPr>
        <w:pStyle w:val="Heading1"/>
        <w:spacing w:line="360" w:lineRule="auto"/>
        <w:rPr>
          <w:color w:val="auto"/>
        </w:rPr>
      </w:pPr>
      <w:r w:rsidRPr="00AC541D">
        <w:rPr>
          <w:color w:val="auto"/>
        </w:rPr>
        <w:lastRenderedPageBreak/>
        <w:t xml:space="preserve">Session 3 &amp; 4: A Data Driven Experiment </w:t>
      </w:r>
    </w:p>
    <w:p w14:paraId="5B939750" w14:textId="7473E038" w:rsidR="00690CF1" w:rsidRPr="00AC541D" w:rsidRDefault="00690CF1" w:rsidP="00B901BF">
      <w:pPr>
        <w:spacing w:line="360" w:lineRule="auto"/>
        <w:rPr>
          <w:rFonts w:cstheme="minorHAnsi"/>
          <w:sz w:val="24"/>
          <w:szCs w:val="24"/>
        </w:rPr>
      </w:pPr>
      <w:r w:rsidRPr="00AC541D">
        <w:rPr>
          <w:rFonts w:cstheme="minorHAnsi"/>
          <w:sz w:val="24"/>
          <w:szCs w:val="24"/>
        </w:rPr>
        <w:t xml:space="preserve">With learners now familiar with the use of a thermometer the opportunity exists to further their understanding of </w:t>
      </w:r>
      <w:hyperlink r:id="rId30" w:history="1">
        <w:r w:rsidRPr="00AC541D">
          <w:rPr>
            <w:rStyle w:val="Hyperlink"/>
            <w:rFonts w:cstheme="minorHAnsi"/>
            <w:color w:val="auto"/>
            <w:sz w:val="24"/>
            <w:szCs w:val="24"/>
          </w:rPr>
          <w:t>PPDAC – The Data Problem Solving Cycle</w:t>
        </w:r>
      </w:hyperlink>
      <w:r w:rsidRPr="00AC541D">
        <w:rPr>
          <w:rFonts w:cstheme="minorHAnsi"/>
          <w:sz w:val="24"/>
          <w:szCs w:val="24"/>
        </w:rPr>
        <w:t xml:space="preserve">. </w:t>
      </w:r>
    </w:p>
    <w:p w14:paraId="4820AE9B" w14:textId="77777777" w:rsidR="00690CF1" w:rsidRPr="00AC541D" w:rsidRDefault="00690CF1" w:rsidP="00B901BF">
      <w:pPr>
        <w:spacing w:line="360" w:lineRule="auto"/>
        <w:rPr>
          <w:rFonts w:cstheme="minorHAnsi"/>
          <w:sz w:val="24"/>
          <w:szCs w:val="24"/>
        </w:rPr>
      </w:pPr>
      <w:r w:rsidRPr="00AC541D">
        <w:rPr>
          <w:rFonts w:cstheme="minorHAnsi"/>
          <w:sz w:val="24"/>
          <w:szCs w:val="24"/>
        </w:rPr>
        <w:t xml:space="preserve">This extended activity would take the form of a simple experiment and data collection exercise taking temperatures at different places within the school over the course of a few days or weeks and then working with the class to organise the data, present it and draw conclusion.  Session 1 would involve explaining PPDAC and designing their experiment (Problem and Plan steps). Data would be collected over an agreed time frame (1 to 2 weeks). The final session would include the analysis and conclusions step. </w:t>
      </w:r>
    </w:p>
    <w:p w14:paraId="28D74248" w14:textId="77777777" w:rsidR="00690CF1" w:rsidRPr="00AC541D" w:rsidRDefault="00690CF1" w:rsidP="00B901BF">
      <w:pPr>
        <w:spacing w:line="360" w:lineRule="auto"/>
        <w:rPr>
          <w:rFonts w:cstheme="minorHAnsi"/>
          <w:sz w:val="24"/>
          <w:szCs w:val="24"/>
        </w:rPr>
      </w:pPr>
      <w:r w:rsidRPr="00AC541D">
        <w:rPr>
          <w:rFonts w:cstheme="minorHAnsi"/>
          <w:sz w:val="24"/>
          <w:szCs w:val="24"/>
        </w:rPr>
        <w:t xml:space="preserve">An example is shown below. </w:t>
      </w:r>
    </w:p>
    <w:p w14:paraId="6516930E" w14:textId="585A02E6" w:rsidR="00690CF1" w:rsidRPr="00AC541D" w:rsidRDefault="00690CF1" w:rsidP="00B901BF">
      <w:pPr>
        <w:pStyle w:val="TableHeader"/>
        <w:rPr>
          <w:color w:val="auto"/>
        </w:rPr>
      </w:pPr>
      <w:r w:rsidRPr="00AC541D">
        <w:rPr>
          <w:color w:val="auto"/>
        </w:rPr>
        <w:t>Problem</w:t>
      </w:r>
    </w:p>
    <w:p w14:paraId="102E1F41" w14:textId="77777777" w:rsidR="00B901BF" w:rsidRPr="00AC541D" w:rsidRDefault="00B901BF" w:rsidP="00B901BF">
      <w:pPr>
        <w:pStyle w:val="TableHeader"/>
        <w:rPr>
          <w:color w:val="auto"/>
        </w:rPr>
      </w:pPr>
    </w:p>
    <w:p w14:paraId="2E146431" w14:textId="77777777" w:rsidR="00690CF1" w:rsidRPr="00AC541D" w:rsidRDefault="00690CF1" w:rsidP="00B901BF">
      <w:pPr>
        <w:spacing w:line="360" w:lineRule="auto"/>
        <w:rPr>
          <w:sz w:val="24"/>
          <w:szCs w:val="24"/>
        </w:rPr>
      </w:pPr>
      <w:r w:rsidRPr="00AC541D">
        <w:rPr>
          <w:sz w:val="24"/>
          <w:szCs w:val="24"/>
        </w:rPr>
        <w:t xml:space="preserve">This step requires learners to identify a question they wish to answer. They question can be derived from the experiment they did in the previous section or they can come up with something else. Encourage questions with quantifiable answers (How much? Rather than Does x happen?). Example questions: </w:t>
      </w:r>
    </w:p>
    <w:p w14:paraId="5F54790D" w14:textId="77777777" w:rsidR="00690CF1" w:rsidRPr="00AC541D" w:rsidRDefault="00690CF1" w:rsidP="00FA39DD">
      <w:pPr>
        <w:pStyle w:val="ListParagraph"/>
        <w:numPr>
          <w:ilvl w:val="0"/>
          <w:numId w:val="17"/>
        </w:numPr>
        <w:spacing w:line="360" w:lineRule="auto"/>
        <w:rPr>
          <w:szCs w:val="24"/>
        </w:rPr>
      </w:pPr>
      <w:r w:rsidRPr="00AC541D">
        <w:rPr>
          <w:szCs w:val="24"/>
        </w:rPr>
        <w:t>how much does the temperature in 3 locations around the school change over a week?</w:t>
      </w:r>
    </w:p>
    <w:p w14:paraId="46B4CBFA" w14:textId="77777777" w:rsidR="00690CF1" w:rsidRPr="00AC541D" w:rsidRDefault="00690CF1" w:rsidP="00FA39DD">
      <w:pPr>
        <w:pStyle w:val="ListParagraph"/>
        <w:numPr>
          <w:ilvl w:val="0"/>
          <w:numId w:val="17"/>
        </w:numPr>
        <w:spacing w:line="360" w:lineRule="auto"/>
        <w:rPr>
          <w:szCs w:val="24"/>
        </w:rPr>
      </w:pPr>
      <w:r w:rsidRPr="00AC541D">
        <w:rPr>
          <w:szCs w:val="24"/>
        </w:rPr>
        <w:t>What is the difference in temperature at 3 locations around the school at different times of the day?</w:t>
      </w:r>
    </w:p>
    <w:p w14:paraId="21021103" w14:textId="5471B117" w:rsidR="00690CF1" w:rsidRPr="00AC541D" w:rsidRDefault="00690CF1" w:rsidP="00B901BF">
      <w:pPr>
        <w:pStyle w:val="TableHeader"/>
        <w:rPr>
          <w:color w:val="auto"/>
        </w:rPr>
      </w:pPr>
      <w:r w:rsidRPr="00AC541D">
        <w:rPr>
          <w:color w:val="auto"/>
        </w:rPr>
        <w:t>Plan</w:t>
      </w:r>
    </w:p>
    <w:p w14:paraId="28A3AD34" w14:textId="77777777" w:rsidR="00B901BF" w:rsidRPr="00AC541D" w:rsidRDefault="00B901BF" w:rsidP="00B901BF">
      <w:pPr>
        <w:pStyle w:val="TableHeader"/>
        <w:rPr>
          <w:color w:val="auto"/>
        </w:rPr>
      </w:pPr>
    </w:p>
    <w:p w14:paraId="675355BD" w14:textId="77777777" w:rsidR="00690CF1" w:rsidRPr="00AC541D" w:rsidRDefault="00690CF1" w:rsidP="00B901BF">
      <w:pPr>
        <w:spacing w:line="360" w:lineRule="auto"/>
        <w:rPr>
          <w:sz w:val="24"/>
          <w:szCs w:val="24"/>
        </w:rPr>
      </w:pPr>
      <w:r w:rsidRPr="00AC541D">
        <w:rPr>
          <w:sz w:val="24"/>
          <w:szCs w:val="24"/>
        </w:rPr>
        <w:t>This step requires learners to plan what data they need and how they will collect it. This can be done in small groups or as a class. The output should be a data collection plan, for example.</w:t>
      </w:r>
    </w:p>
    <w:p w14:paraId="030D0F9A" w14:textId="77777777" w:rsidR="00690CF1" w:rsidRPr="00AC541D" w:rsidRDefault="00690CF1" w:rsidP="00FA39DD">
      <w:pPr>
        <w:pStyle w:val="ListParagraph"/>
        <w:numPr>
          <w:ilvl w:val="0"/>
          <w:numId w:val="18"/>
        </w:numPr>
        <w:spacing w:line="360" w:lineRule="auto"/>
        <w:rPr>
          <w:szCs w:val="24"/>
        </w:rPr>
      </w:pPr>
      <w:r w:rsidRPr="00AC541D">
        <w:rPr>
          <w:szCs w:val="24"/>
        </w:rPr>
        <w:t>The temperature at places x, y, z shall be recorded at 9am, 12pm and 2pm for 1 week.</w:t>
      </w:r>
    </w:p>
    <w:p w14:paraId="271C358D" w14:textId="77777777" w:rsidR="00690CF1" w:rsidRPr="00AC541D" w:rsidRDefault="00690CF1" w:rsidP="00FA39DD">
      <w:pPr>
        <w:pStyle w:val="ListParagraph"/>
        <w:numPr>
          <w:ilvl w:val="0"/>
          <w:numId w:val="18"/>
        </w:numPr>
        <w:spacing w:line="360" w:lineRule="auto"/>
        <w:rPr>
          <w:szCs w:val="24"/>
        </w:rPr>
      </w:pPr>
      <w:r w:rsidRPr="00AC541D">
        <w:rPr>
          <w:szCs w:val="24"/>
        </w:rPr>
        <w:t>The data (temperature readings) will be noted down on our class display/chart.</w:t>
      </w:r>
    </w:p>
    <w:p w14:paraId="003F3B52" w14:textId="77777777" w:rsidR="00690CF1" w:rsidRPr="00AC541D" w:rsidRDefault="00690CF1" w:rsidP="00FA39DD">
      <w:pPr>
        <w:pStyle w:val="ListParagraph"/>
        <w:numPr>
          <w:ilvl w:val="0"/>
          <w:numId w:val="18"/>
        </w:numPr>
        <w:spacing w:line="360" w:lineRule="auto"/>
        <w:rPr>
          <w:szCs w:val="24"/>
        </w:rPr>
      </w:pPr>
      <w:r w:rsidRPr="00AC541D">
        <w:rPr>
          <w:szCs w:val="24"/>
        </w:rPr>
        <w:t>After each temperature reading we will also record whether it is raining and whether it is windy.</w:t>
      </w:r>
    </w:p>
    <w:p w14:paraId="14D35BC9" w14:textId="77777777" w:rsidR="00690CF1" w:rsidRPr="00AC541D" w:rsidRDefault="00690CF1" w:rsidP="00B901BF">
      <w:pPr>
        <w:spacing w:line="360" w:lineRule="auto"/>
        <w:rPr>
          <w:sz w:val="24"/>
          <w:szCs w:val="24"/>
        </w:rPr>
      </w:pPr>
    </w:p>
    <w:p w14:paraId="50202FF0" w14:textId="77777777" w:rsidR="00B901BF" w:rsidRPr="00AC541D" w:rsidRDefault="00B901BF">
      <w:pPr>
        <w:rPr>
          <w:b/>
          <w:sz w:val="28"/>
        </w:rPr>
      </w:pPr>
      <w:r w:rsidRPr="00AC541D">
        <w:br w:type="page"/>
      </w:r>
    </w:p>
    <w:p w14:paraId="0B74DAD5" w14:textId="7DDBEFB6" w:rsidR="00690CF1" w:rsidRPr="00AC541D" w:rsidRDefault="00690CF1" w:rsidP="00B901BF">
      <w:pPr>
        <w:pStyle w:val="TableHeader"/>
        <w:rPr>
          <w:color w:val="auto"/>
        </w:rPr>
      </w:pPr>
      <w:r w:rsidRPr="00AC541D">
        <w:rPr>
          <w:color w:val="auto"/>
        </w:rPr>
        <w:lastRenderedPageBreak/>
        <w:t>Data</w:t>
      </w:r>
    </w:p>
    <w:p w14:paraId="79881E09" w14:textId="77777777" w:rsidR="00B901BF" w:rsidRPr="00AC541D" w:rsidRDefault="00B901BF" w:rsidP="00B901BF">
      <w:pPr>
        <w:pStyle w:val="TableHeader"/>
        <w:rPr>
          <w:color w:val="auto"/>
        </w:rPr>
      </w:pPr>
    </w:p>
    <w:p w14:paraId="1CFBD0B0" w14:textId="77777777" w:rsidR="00690CF1" w:rsidRPr="00AC541D" w:rsidRDefault="00690CF1" w:rsidP="00B901BF">
      <w:pPr>
        <w:spacing w:line="360" w:lineRule="auto"/>
        <w:rPr>
          <w:sz w:val="24"/>
          <w:szCs w:val="24"/>
        </w:rPr>
      </w:pPr>
      <w:r w:rsidRPr="00AC541D">
        <w:rPr>
          <w:sz w:val="24"/>
          <w:szCs w:val="24"/>
        </w:rPr>
        <w:t>The data step involves collecting and organising the data in accordance with the data collection plan. This step could be extended to encourage learners to understand other data sources, for example they may also choose to check the weather forecast, interpret maps or charts and add this information to their notes (this step should also be included in their data collection plan).</w:t>
      </w:r>
    </w:p>
    <w:p w14:paraId="0381BB87" w14:textId="39569F46" w:rsidR="00690CF1" w:rsidRPr="00AC541D" w:rsidRDefault="00690CF1" w:rsidP="00B901BF">
      <w:pPr>
        <w:pStyle w:val="TableHeader"/>
        <w:rPr>
          <w:color w:val="auto"/>
        </w:rPr>
      </w:pPr>
      <w:r w:rsidRPr="00AC541D">
        <w:rPr>
          <w:color w:val="auto"/>
        </w:rPr>
        <w:t>Analysis</w:t>
      </w:r>
    </w:p>
    <w:p w14:paraId="4B290CDB" w14:textId="77777777" w:rsidR="00B901BF" w:rsidRPr="00AC541D" w:rsidRDefault="00B901BF" w:rsidP="00B901BF">
      <w:pPr>
        <w:pStyle w:val="TableHeader"/>
        <w:rPr>
          <w:color w:val="auto"/>
        </w:rPr>
      </w:pPr>
    </w:p>
    <w:p w14:paraId="2303C997" w14:textId="14ABF917" w:rsidR="00690CF1" w:rsidRPr="00AC541D" w:rsidRDefault="00690CF1" w:rsidP="00B901BF">
      <w:pPr>
        <w:spacing w:line="360" w:lineRule="auto"/>
        <w:rPr>
          <w:sz w:val="24"/>
          <w:szCs w:val="24"/>
        </w:rPr>
      </w:pPr>
      <w:r w:rsidRPr="00AC541D">
        <w:rPr>
          <w:sz w:val="24"/>
          <w:szCs w:val="24"/>
        </w:rPr>
        <w:t>The learners now use the data they collected to understand what is happening around their school. Learners could be encouraged to create a bar chart of the temperature readings at one place over a week. They could create a chart to compare the temperature at different places at the same time each day. This step also presents an opportunity for learner to move the data into a spreadsheet tool and develop skills in creating a table of data. Lastly learners could use pictures to document any relationship they find between temperature and the other things they have noted down, for example wind or rain.</w:t>
      </w:r>
    </w:p>
    <w:p w14:paraId="63596B63" w14:textId="3595559F" w:rsidR="00690CF1" w:rsidRPr="00AC541D" w:rsidRDefault="00690CF1" w:rsidP="00B901BF">
      <w:pPr>
        <w:pStyle w:val="TableHeader"/>
        <w:rPr>
          <w:color w:val="auto"/>
        </w:rPr>
      </w:pPr>
      <w:r w:rsidRPr="00AC541D">
        <w:rPr>
          <w:color w:val="auto"/>
        </w:rPr>
        <w:t>Conclusions</w:t>
      </w:r>
    </w:p>
    <w:p w14:paraId="3D02962B" w14:textId="77777777" w:rsidR="00B901BF" w:rsidRPr="00AC541D" w:rsidRDefault="00B901BF" w:rsidP="00B901BF">
      <w:pPr>
        <w:pStyle w:val="TableHeader"/>
        <w:rPr>
          <w:color w:val="auto"/>
        </w:rPr>
      </w:pPr>
    </w:p>
    <w:p w14:paraId="7879A461" w14:textId="498FAC07" w:rsidR="00690CF1" w:rsidRPr="00AC541D" w:rsidRDefault="00690CF1" w:rsidP="00B901BF">
      <w:pPr>
        <w:spacing w:line="360" w:lineRule="auto"/>
        <w:rPr>
          <w:sz w:val="24"/>
          <w:szCs w:val="24"/>
        </w:rPr>
      </w:pPr>
      <w:r w:rsidRPr="00AC541D">
        <w:rPr>
          <w:sz w:val="24"/>
          <w:szCs w:val="24"/>
        </w:rPr>
        <w:t>This final step requires learners to answer the question from the “problem step” based on the information they discovered in the “analysis” step. For first level learners this would involve trying to identify simple relationships</w:t>
      </w:r>
      <w:r w:rsidR="00ED33E4">
        <w:rPr>
          <w:sz w:val="24"/>
          <w:szCs w:val="24"/>
        </w:rPr>
        <w:t>.</w:t>
      </w:r>
      <w:r w:rsidRPr="00AC541D">
        <w:rPr>
          <w:sz w:val="24"/>
          <w:szCs w:val="24"/>
        </w:rPr>
        <w:t xml:space="preserve"> </w:t>
      </w:r>
      <w:r w:rsidR="00ED33E4">
        <w:rPr>
          <w:sz w:val="24"/>
          <w:szCs w:val="24"/>
        </w:rPr>
        <w:t>F</w:t>
      </w:r>
      <w:r w:rsidRPr="00AC541D">
        <w:rPr>
          <w:sz w:val="24"/>
          <w:szCs w:val="24"/>
        </w:rPr>
        <w:t>or example the temperature in the playground increases between the morning and afternoon.</w:t>
      </w:r>
    </w:p>
    <w:p w14:paraId="6DA42142" w14:textId="77777777" w:rsidR="00690CF1" w:rsidRPr="00AC541D" w:rsidRDefault="00690CF1" w:rsidP="00B901BF">
      <w:pPr>
        <w:spacing w:line="360" w:lineRule="auto"/>
        <w:rPr>
          <w:sz w:val="24"/>
          <w:szCs w:val="24"/>
        </w:rPr>
      </w:pPr>
      <w:r w:rsidRPr="00AC541D">
        <w:rPr>
          <w:sz w:val="24"/>
          <w:szCs w:val="24"/>
        </w:rPr>
        <w:t xml:space="preserve">Adding the class charts, tables and drawings to a class display can also open up a conversation about data visualisation, how we display information. </w:t>
      </w:r>
    </w:p>
    <w:p w14:paraId="4C9CE347" w14:textId="77777777" w:rsidR="00690CF1" w:rsidRPr="00AC541D" w:rsidRDefault="00690CF1" w:rsidP="00690CF1">
      <w:pPr>
        <w:rPr>
          <w:rFonts w:cstheme="minorHAnsi"/>
          <w:sz w:val="24"/>
          <w:szCs w:val="24"/>
        </w:rPr>
        <w:sectPr w:rsidR="00690CF1" w:rsidRPr="00AC541D" w:rsidSect="001619DF">
          <w:footerReference w:type="first" r:id="rId31"/>
          <w:pgSz w:w="11906" w:h="16838"/>
          <w:pgMar w:top="737" w:right="1440" w:bottom="397" w:left="1440" w:header="709" w:footer="1191" w:gutter="0"/>
          <w:pgBorders w:offsetFrom="page">
            <w:top w:val="dashed" w:sz="18" w:space="24" w:color="479FA3"/>
            <w:left w:val="dashed" w:sz="18" w:space="24" w:color="479FA3"/>
            <w:bottom w:val="dashed" w:sz="18" w:space="24" w:color="479FA3"/>
            <w:right w:val="dashed" w:sz="18" w:space="24" w:color="479FA3"/>
          </w:pgBorders>
          <w:cols w:space="708"/>
          <w:docGrid w:linePitch="360"/>
        </w:sectPr>
      </w:pPr>
    </w:p>
    <w:p w14:paraId="39C7EFD6" w14:textId="77777777" w:rsidR="00690CF1" w:rsidRPr="00AC541D" w:rsidRDefault="00690CF1" w:rsidP="00FA39DD">
      <w:pPr>
        <w:pStyle w:val="Heading1"/>
        <w:jc w:val="center"/>
        <w:rPr>
          <w:color w:val="auto"/>
        </w:rPr>
      </w:pPr>
      <w:r w:rsidRPr="00AC541D">
        <w:rPr>
          <w:noProof/>
          <w:color w:val="auto"/>
        </w:rPr>
        <w:lastRenderedPageBreak/>
        <w:drawing>
          <wp:anchor distT="0" distB="0" distL="114300" distR="114300" simplePos="0" relativeHeight="251753472" behindDoc="0" locked="0" layoutInCell="1" allowOverlap="1" wp14:anchorId="1F6D1CCB" wp14:editId="6F478BF3">
            <wp:simplePos x="0" y="0"/>
            <wp:positionH relativeFrom="column">
              <wp:posOffset>8658543</wp:posOffset>
            </wp:positionH>
            <wp:positionV relativeFrom="paragraph">
              <wp:posOffset>-457518</wp:posOffset>
            </wp:positionV>
            <wp:extent cx="1247775" cy="5538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ts DES logo.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47775" cy="553875"/>
                    </a:xfrm>
                    <a:prstGeom prst="rect">
                      <a:avLst/>
                    </a:prstGeom>
                  </pic:spPr>
                </pic:pic>
              </a:graphicData>
            </a:graphic>
            <wp14:sizeRelH relativeFrom="margin">
              <wp14:pctWidth>0</wp14:pctWidth>
            </wp14:sizeRelH>
            <wp14:sizeRelV relativeFrom="margin">
              <wp14:pctHeight>0</wp14:pctHeight>
            </wp14:sizeRelV>
          </wp:anchor>
        </w:drawing>
      </w:r>
      <w:r w:rsidRPr="00AC541D">
        <w:rPr>
          <w:color w:val="auto"/>
        </w:rPr>
        <w:t>My Microclimate</w:t>
      </w:r>
    </w:p>
    <w:p w14:paraId="050CE209" w14:textId="77777777" w:rsidR="0050255A" w:rsidRPr="00AC541D" w:rsidRDefault="00690CF1" w:rsidP="00690CF1">
      <w:pPr>
        <w:ind w:left="567"/>
        <w:rPr>
          <w:rStyle w:val="normaltextrun"/>
          <w:rFonts w:cstheme="minorHAnsi"/>
          <w:sz w:val="24"/>
          <w:szCs w:val="24"/>
          <w:lang w:val="en-US"/>
        </w:rPr>
      </w:pPr>
      <w:r w:rsidRPr="00AC541D">
        <w:rPr>
          <w:rStyle w:val="normaltextrun"/>
          <w:rFonts w:cstheme="minorHAnsi"/>
          <w:sz w:val="24"/>
          <w:szCs w:val="24"/>
          <w:lang w:val="en-US"/>
        </w:rPr>
        <w:t xml:space="preserve">In the space below, draw a picture of a microclimate and label the key parts. </w:t>
      </w:r>
    </w:p>
    <w:p w14:paraId="4648C4CD" w14:textId="1EF1A8D1" w:rsidR="00690CF1" w:rsidRPr="00AC541D" w:rsidRDefault="0050255A" w:rsidP="00690CF1">
      <w:pPr>
        <w:ind w:left="567"/>
        <w:rPr>
          <w:rFonts w:cstheme="minorHAnsi"/>
          <w:sz w:val="24"/>
          <w:szCs w:val="24"/>
        </w:rPr>
      </w:pPr>
      <w:r w:rsidRPr="00AC541D">
        <w:rPr>
          <w:rStyle w:val="normaltextrun"/>
          <w:rFonts w:cstheme="minorHAnsi"/>
          <w:sz w:val="24"/>
          <w:szCs w:val="24"/>
          <w:lang w:val="en-US"/>
        </w:rPr>
        <w:t>B</w:t>
      </w:r>
      <w:r w:rsidR="00690CF1" w:rsidRPr="00AC541D">
        <w:rPr>
          <w:rStyle w:val="normaltextrun"/>
          <w:rFonts w:cstheme="minorHAnsi"/>
          <w:sz w:val="24"/>
          <w:szCs w:val="24"/>
          <w:lang w:val="en-US"/>
        </w:rPr>
        <w:t>elow your picture, explain what makes the scene a microclimate.</w:t>
      </w:r>
      <w:r w:rsidR="00690CF1" w:rsidRPr="00AC541D">
        <w:rPr>
          <w:rStyle w:val="eop"/>
          <w:rFonts w:cstheme="minorHAnsi"/>
          <w:sz w:val="24"/>
          <w:szCs w:val="24"/>
        </w:rPr>
        <w:t> </w:t>
      </w:r>
    </w:p>
    <w:p w14:paraId="70B2C110" w14:textId="77777777" w:rsidR="00690CF1" w:rsidRPr="00AC541D" w:rsidRDefault="00690CF1" w:rsidP="00690CF1">
      <w:pPr>
        <w:rPr>
          <w:rFonts w:cstheme="minorHAnsi"/>
          <w:sz w:val="24"/>
          <w:szCs w:val="24"/>
        </w:rPr>
      </w:pPr>
      <w:r w:rsidRPr="00AC541D">
        <w:rPr>
          <w:rFonts w:cstheme="minorHAnsi"/>
          <w:noProof/>
          <w:sz w:val="24"/>
          <w:szCs w:val="24"/>
          <w:lang w:eastAsia="en-GB"/>
        </w:rPr>
        <mc:AlternateContent>
          <mc:Choice Requires="wps">
            <w:drawing>
              <wp:anchor distT="0" distB="0" distL="114300" distR="114300" simplePos="0" relativeHeight="251752448" behindDoc="0" locked="0" layoutInCell="1" allowOverlap="1" wp14:anchorId="7E79FDD5" wp14:editId="290BD5B5">
                <wp:simplePos x="0" y="0"/>
                <wp:positionH relativeFrom="margin">
                  <wp:posOffset>769184</wp:posOffset>
                </wp:positionH>
                <wp:positionV relativeFrom="paragraph">
                  <wp:posOffset>33984</wp:posOffset>
                </wp:positionV>
                <wp:extent cx="8585860" cy="3776353"/>
                <wp:effectExtent l="0" t="0" r="24765" b="14605"/>
                <wp:wrapNone/>
                <wp:docPr id="19" name="Rectangle 19"/>
                <wp:cNvGraphicFramePr/>
                <a:graphic xmlns:a="http://schemas.openxmlformats.org/drawingml/2006/main">
                  <a:graphicData uri="http://schemas.microsoft.com/office/word/2010/wordprocessingShape">
                    <wps:wsp>
                      <wps:cNvSpPr/>
                      <wps:spPr>
                        <a:xfrm>
                          <a:off x="0" y="0"/>
                          <a:ext cx="8585860" cy="3776353"/>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30370" id="Rectangle 19" o:spid="_x0000_s1026" style="position:absolute;margin-left:60.55pt;margin-top:2.7pt;width:676.05pt;height:297.3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" filled="f" strokecolor="#70ad47 [3209]" strokeweight="1pt">
                <w10:wrap anchorx="margin"/>
              </v:rect>
            </w:pict>
          </mc:Fallback>
        </mc:AlternateContent>
      </w:r>
    </w:p>
    <w:p w14:paraId="14A585CA" w14:textId="77777777" w:rsidR="00690CF1" w:rsidRPr="00AC541D" w:rsidRDefault="00690CF1" w:rsidP="00690CF1">
      <w:pPr>
        <w:rPr>
          <w:rFonts w:cstheme="minorHAnsi"/>
          <w:sz w:val="24"/>
          <w:szCs w:val="24"/>
        </w:rPr>
      </w:pPr>
    </w:p>
    <w:p w14:paraId="2D0A5D57" w14:textId="77777777" w:rsidR="00690CF1" w:rsidRPr="00AC541D" w:rsidRDefault="00690CF1" w:rsidP="00690CF1">
      <w:pPr>
        <w:rPr>
          <w:rFonts w:cstheme="minorHAnsi"/>
          <w:sz w:val="24"/>
          <w:szCs w:val="24"/>
        </w:rPr>
      </w:pPr>
    </w:p>
    <w:p w14:paraId="01ABACF9" w14:textId="77777777" w:rsidR="00690CF1" w:rsidRPr="00AC541D" w:rsidRDefault="00690CF1" w:rsidP="00690CF1">
      <w:pPr>
        <w:rPr>
          <w:rFonts w:cstheme="minorHAnsi"/>
          <w:sz w:val="24"/>
          <w:szCs w:val="24"/>
        </w:rPr>
      </w:pPr>
    </w:p>
    <w:p w14:paraId="3217822F" w14:textId="77777777" w:rsidR="00690CF1" w:rsidRPr="00AC541D" w:rsidRDefault="00690CF1" w:rsidP="00690CF1">
      <w:pPr>
        <w:rPr>
          <w:rFonts w:cstheme="minorHAnsi"/>
          <w:sz w:val="24"/>
          <w:szCs w:val="24"/>
        </w:rPr>
      </w:pPr>
    </w:p>
    <w:p w14:paraId="4AEA019E" w14:textId="77777777" w:rsidR="00690CF1" w:rsidRPr="00AC541D" w:rsidRDefault="00690CF1" w:rsidP="00690CF1">
      <w:pPr>
        <w:rPr>
          <w:rFonts w:cstheme="minorHAnsi"/>
          <w:sz w:val="24"/>
          <w:szCs w:val="24"/>
        </w:rPr>
      </w:pPr>
    </w:p>
    <w:p w14:paraId="0E4CF241" w14:textId="77777777" w:rsidR="00690CF1" w:rsidRPr="00AC541D" w:rsidRDefault="00690CF1" w:rsidP="00690CF1">
      <w:pPr>
        <w:rPr>
          <w:rFonts w:cstheme="minorHAnsi"/>
          <w:sz w:val="24"/>
          <w:szCs w:val="24"/>
        </w:rPr>
      </w:pPr>
    </w:p>
    <w:p w14:paraId="38F651A6" w14:textId="77777777" w:rsidR="00690CF1" w:rsidRPr="00AC541D" w:rsidRDefault="00690CF1" w:rsidP="00690CF1">
      <w:pPr>
        <w:rPr>
          <w:rFonts w:cstheme="minorHAnsi"/>
          <w:sz w:val="24"/>
          <w:szCs w:val="24"/>
        </w:rPr>
      </w:pPr>
    </w:p>
    <w:p w14:paraId="5CA72352" w14:textId="77777777" w:rsidR="00690CF1" w:rsidRPr="00AC541D" w:rsidRDefault="00690CF1" w:rsidP="00690CF1">
      <w:pPr>
        <w:rPr>
          <w:rFonts w:cstheme="minorHAnsi"/>
          <w:sz w:val="24"/>
          <w:szCs w:val="24"/>
        </w:rPr>
      </w:pPr>
    </w:p>
    <w:p w14:paraId="1302EEB6" w14:textId="77777777" w:rsidR="00690CF1" w:rsidRPr="00AC541D" w:rsidRDefault="00690CF1" w:rsidP="00690CF1">
      <w:pPr>
        <w:rPr>
          <w:rFonts w:cstheme="minorHAnsi"/>
          <w:sz w:val="24"/>
          <w:szCs w:val="24"/>
        </w:rPr>
      </w:pPr>
    </w:p>
    <w:p w14:paraId="5DE9C72F" w14:textId="77777777" w:rsidR="00B901BF" w:rsidRPr="00AC541D" w:rsidRDefault="00B901BF" w:rsidP="00690CF1">
      <w:pPr>
        <w:ind w:left="567"/>
        <w:rPr>
          <w:rFonts w:cstheme="minorHAnsi"/>
          <w:sz w:val="24"/>
          <w:szCs w:val="24"/>
        </w:rPr>
      </w:pPr>
    </w:p>
    <w:p w14:paraId="3457E30F" w14:textId="77777777" w:rsidR="00B901BF" w:rsidRPr="00AC541D" w:rsidRDefault="00B901BF" w:rsidP="00690CF1">
      <w:pPr>
        <w:ind w:left="567"/>
        <w:rPr>
          <w:rFonts w:cstheme="minorHAnsi"/>
          <w:sz w:val="24"/>
          <w:szCs w:val="24"/>
        </w:rPr>
      </w:pPr>
    </w:p>
    <w:p w14:paraId="728C817F" w14:textId="6C8B3AB3" w:rsidR="00690CF1" w:rsidRPr="00AC541D" w:rsidRDefault="00690CF1" w:rsidP="00690CF1">
      <w:pPr>
        <w:ind w:left="567"/>
        <w:rPr>
          <w:rFonts w:cstheme="minorHAnsi"/>
          <w:sz w:val="24"/>
          <w:szCs w:val="24"/>
        </w:rPr>
      </w:pPr>
      <w:r w:rsidRPr="00AC541D">
        <w:rPr>
          <w:rFonts w:cstheme="minorHAnsi"/>
          <w:sz w:val="24"/>
          <w:szCs w:val="24"/>
        </w:rPr>
        <w:t>Explanation of your microclimate:</w:t>
      </w:r>
    </w:p>
    <w:p w14:paraId="1350ECFC" w14:textId="77777777" w:rsidR="00690CF1" w:rsidRPr="00AC541D" w:rsidRDefault="00690CF1" w:rsidP="00690CF1">
      <w:pPr>
        <w:rPr>
          <w:rFonts w:cstheme="minorHAnsi"/>
          <w:sz w:val="24"/>
          <w:szCs w:val="24"/>
        </w:rPr>
        <w:sectPr w:rsidR="00690CF1" w:rsidRPr="00AC541D" w:rsidSect="00C4535A">
          <w:pgSz w:w="16838" w:h="11906" w:orient="landscape"/>
          <w:pgMar w:top="1440" w:right="737" w:bottom="1440" w:left="397" w:header="709" w:footer="1191" w:gutter="0"/>
          <w:pgBorders w:offsetFrom="page">
            <w:top w:val="dashed" w:sz="18" w:space="24" w:color="479FA3"/>
            <w:left w:val="dashed" w:sz="18" w:space="24" w:color="479FA3"/>
            <w:bottom w:val="dashed" w:sz="18" w:space="24" w:color="479FA3"/>
            <w:right w:val="dashed" w:sz="18" w:space="24" w:color="479FA3"/>
          </w:pgBorders>
          <w:cols w:space="708"/>
          <w:titlePg/>
          <w:docGrid w:linePitch="360"/>
        </w:sectPr>
      </w:pPr>
    </w:p>
    <w:p w14:paraId="22A03F2A" w14:textId="77777777" w:rsidR="00690CF1" w:rsidRPr="00AC541D" w:rsidRDefault="00690CF1" w:rsidP="0050255A">
      <w:pPr>
        <w:pStyle w:val="Heading1"/>
        <w:rPr>
          <w:color w:val="auto"/>
        </w:rPr>
      </w:pPr>
      <w:r w:rsidRPr="00AC541D">
        <w:rPr>
          <w:color w:val="auto"/>
        </w:rPr>
        <w:lastRenderedPageBreak/>
        <w:t>Recording Temperature Worksheet</w:t>
      </w:r>
    </w:p>
    <w:p w14:paraId="44F3F1FF" w14:textId="77777777" w:rsidR="006E0FC6" w:rsidRDefault="006E0FC6" w:rsidP="00690CF1">
      <w:pPr>
        <w:rPr>
          <w:rFonts w:cstheme="minorHAnsi"/>
          <w:sz w:val="24"/>
          <w:szCs w:val="24"/>
        </w:rPr>
      </w:pPr>
    </w:p>
    <w:p w14:paraId="78A3E9E6" w14:textId="7CFE5AF2" w:rsidR="00690CF1" w:rsidRPr="00AC541D" w:rsidRDefault="00690CF1" w:rsidP="00690CF1">
      <w:pPr>
        <w:rPr>
          <w:rFonts w:cstheme="minorHAnsi"/>
          <w:sz w:val="24"/>
          <w:szCs w:val="24"/>
        </w:rPr>
      </w:pPr>
      <w:r w:rsidRPr="00AC541D">
        <w:rPr>
          <w:rFonts w:cstheme="minorHAnsi"/>
          <w:sz w:val="24"/>
          <w:szCs w:val="24"/>
        </w:rPr>
        <w:t>Explore your playground and school. Find two places with different temperatures.</w:t>
      </w:r>
    </w:p>
    <w:p w14:paraId="43510CDF" w14:textId="77777777" w:rsidR="00690CF1" w:rsidRPr="00AC541D" w:rsidRDefault="00690CF1" w:rsidP="00690CF1">
      <w:pPr>
        <w:rPr>
          <w:rFonts w:cstheme="minorHAnsi"/>
          <w:sz w:val="24"/>
          <w:szCs w:val="24"/>
          <w:u w:val="single"/>
        </w:rPr>
      </w:pPr>
      <w:r w:rsidRPr="00AC541D">
        <w:rPr>
          <w:rFonts w:cstheme="minorHAnsi"/>
          <w:sz w:val="24"/>
          <w:szCs w:val="24"/>
        </w:rPr>
        <w:t>Describe Place 1.</w:t>
      </w:r>
    </w:p>
    <w:p w14:paraId="1767ABA5" w14:textId="77777777" w:rsidR="00690CF1" w:rsidRPr="00AC541D" w:rsidRDefault="00690CF1" w:rsidP="00690CF1">
      <w:pPr>
        <w:rPr>
          <w:rFonts w:cstheme="minorHAnsi"/>
          <w:sz w:val="24"/>
          <w:szCs w:val="24"/>
          <w:u w:val="single"/>
        </w:rPr>
      </w:pPr>
      <w:r w:rsidRPr="00AC541D">
        <w:rPr>
          <w:rFonts w:cstheme="minorHAnsi"/>
          <w:sz w:val="24"/>
          <w:szCs w:val="24"/>
          <w:u w:val="single"/>
        </w:rPr>
        <w:t>                                                                                                                                                                     </w:t>
      </w:r>
    </w:p>
    <w:p w14:paraId="7F308A3E" w14:textId="77777777" w:rsidR="00690CF1" w:rsidRPr="00AC541D" w:rsidRDefault="00690CF1" w:rsidP="00690CF1">
      <w:pPr>
        <w:rPr>
          <w:rFonts w:cstheme="minorHAnsi"/>
          <w:sz w:val="24"/>
          <w:szCs w:val="24"/>
        </w:rPr>
      </w:pPr>
      <w:r w:rsidRPr="00AC541D">
        <w:rPr>
          <w:rFonts w:cstheme="minorHAnsi"/>
          <w:sz w:val="24"/>
          <w:szCs w:val="24"/>
          <w:u w:val="single"/>
        </w:rPr>
        <w:t>                                                                                                                                                                      </w:t>
      </w:r>
    </w:p>
    <w:p w14:paraId="04345A4C" w14:textId="77777777" w:rsidR="00690CF1" w:rsidRPr="00AC541D" w:rsidRDefault="00690CF1" w:rsidP="00690CF1">
      <w:pPr>
        <w:rPr>
          <w:rFonts w:cstheme="minorHAnsi"/>
          <w:sz w:val="24"/>
          <w:szCs w:val="24"/>
        </w:rPr>
      </w:pPr>
      <w:r w:rsidRPr="00AC541D">
        <w:rPr>
          <w:rFonts w:cstheme="minorHAnsi"/>
          <w:b/>
          <w:noProof/>
          <w:sz w:val="24"/>
          <w:szCs w:val="24"/>
          <w:u w:val="single"/>
          <w:lang w:eastAsia="en-GB"/>
        </w:rPr>
        <mc:AlternateContent>
          <mc:Choice Requires="wps">
            <w:drawing>
              <wp:anchor distT="45720" distB="45720" distL="114300" distR="114300" simplePos="0" relativeHeight="251748352" behindDoc="0" locked="0" layoutInCell="1" allowOverlap="1" wp14:anchorId="46124803" wp14:editId="46616AF7">
                <wp:simplePos x="0" y="0"/>
                <wp:positionH relativeFrom="margin">
                  <wp:align>right</wp:align>
                </wp:positionH>
                <wp:positionV relativeFrom="paragraph">
                  <wp:posOffset>15048</wp:posOffset>
                </wp:positionV>
                <wp:extent cx="1402803" cy="740847"/>
                <wp:effectExtent l="0" t="0" r="26035" b="2159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803" cy="740847"/>
                        </a:xfrm>
                        <a:prstGeom prst="rect">
                          <a:avLst/>
                        </a:prstGeom>
                        <a:solidFill>
                          <a:srgbClr val="FFFFFF"/>
                        </a:solidFill>
                        <a:ln w="9525">
                          <a:solidFill>
                            <a:srgbClr val="000000"/>
                          </a:solidFill>
                          <a:miter lim="800000"/>
                          <a:headEnd/>
                          <a:tailEnd/>
                        </a:ln>
                      </wps:spPr>
                      <wps:txbx>
                        <w:txbxContent>
                          <w:p w14:paraId="6C2B23A9" w14:textId="77777777" w:rsidR="00690CF1" w:rsidRPr="0092692A" w:rsidRDefault="00690CF1" w:rsidP="00690CF1">
                            <w:pPr>
                              <w:rPr>
                                <w:b/>
                                <w:sz w:val="52"/>
                              </w:rPr>
                            </w:pPr>
                            <w:r>
                              <w:rPr>
                                <w:rFonts w:cstheme="minorHAnsi"/>
                                <w:b/>
                                <w:sz w:val="52"/>
                                <w:u w:val="single"/>
                              </w:rPr>
                              <w:t>         </w:t>
                            </w:r>
                            <w:r w:rsidRPr="0092692A">
                              <w:rPr>
                                <w:rFonts w:cstheme="minorHAnsi"/>
                                <w:b/>
                                <w:sz w:val="72"/>
                              </w:rPr>
                              <w:t>°</w:t>
                            </w:r>
                            <w:r w:rsidRPr="0092692A">
                              <w:rPr>
                                <w:b/>
                                <w:sz w:val="72"/>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124803" id="_x0000_t202" coordsize="21600,21600" o:spt="202" path="m,l,21600r21600,l21600,xe">
                <v:stroke joinstyle="miter"/>
                <v:path gradientshapeok="t" o:connecttype="rect"/>
              </v:shapetype>
              <v:shape id="Text Box 46" o:spid="_x0000_s1026" type="#_x0000_t202" style="position:absolute;margin-left:59.25pt;margin-top:1.2pt;width:110.45pt;height:58.35pt;z-index:251748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">
                <v:textbox>
                  <w:txbxContent>
                    <w:p w14:paraId="6C2B23A9" w14:textId="77777777" w:rsidR="00690CF1" w:rsidRPr="0092692A" w:rsidRDefault="00690CF1" w:rsidP="00690CF1">
                      <w:pPr>
                        <w:rPr>
                          <w:b/>
                          <w:sz w:val="52"/>
                        </w:rPr>
                      </w:pPr>
                      <w:r>
                        <w:rPr>
                          <w:rFonts w:cstheme="minorHAnsi"/>
                          <w:b/>
                          <w:sz w:val="52"/>
                          <w:u w:val="single"/>
                        </w:rPr>
                        <w:t>         </w:t>
                      </w:r>
                      <w:r w:rsidRPr="0092692A">
                        <w:rPr>
                          <w:rFonts w:cstheme="minorHAnsi"/>
                          <w:b/>
                          <w:sz w:val="72"/>
                        </w:rPr>
                        <w:t>°</w:t>
                      </w:r>
                      <w:r w:rsidRPr="0092692A">
                        <w:rPr>
                          <w:b/>
                          <w:sz w:val="72"/>
                        </w:rPr>
                        <w:t>C</w:t>
                      </w:r>
                    </w:p>
                  </w:txbxContent>
                </v:textbox>
                <w10:wrap anchorx="margin"/>
              </v:shape>
            </w:pict>
          </mc:Fallback>
        </mc:AlternateContent>
      </w:r>
    </w:p>
    <w:p w14:paraId="6778CD21" w14:textId="77777777" w:rsidR="00690CF1" w:rsidRPr="00AC541D" w:rsidRDefault="00690CF1" w:rsidP="00690CF1">
      <w:pPr>
        <w:rPr>
          <w:rFonts w:cstheme="minorHAnsi"/>
          <w:sz w:val="24"/>
          <w:szCs w:val="24"/>
        </w:rPr>
      </w:pPr>
      <w:r w:rsidRPr="00AC541D">
        <w:rPr>
          <w:rFonts w:cstheme="minorHAnsi"/>
          <w:sz w:val="24"/>
          <w:szCs w:val="24"/>
        </w:rPr>
        <w:t>Draw Place 1. Include plants, animals, buildings, shade, sun etc</w:t>
      </w:r>
    </w:p>
    <w:p w14:paraId="20625BAF" w14:textId="77777777" w:rsidR="00690CF1" w:rsidRPr="00AC541D" w:rsidRDefault="00690CF1" w:rsidP="00690CF1">
      <w:pPr>
        <w:rPr>
          <w:rFonts w:cstheme="minorHAnsi"/>
          <w:sz w:val="24"/>
          <w:szCs w:val="24"/>
        </w:rPr>
      </w:pPr>
      <w:r w:rsidRPr="00AC541D">
        <w:rPr>
          <w:rFonts w:cstheme="minorHAnsi"/>
          <w:noProof/>
          <w:sz w:val="24"/>
          <w:szCs w:val="24"/>
          <w:lang w:eastAsia="en-GB"/>
        </w:rPr>
        <mc:AlternateContent>
          <mc:Choice Requires="wps">
            <w:drawing>
              <wp:anchor distT="45720" distB="45720" distL="114300" distR="114300" simplePos="0" relativeHeight="251747328" behindDoc="0" locked="0" layoutInCell="1" allowOverlap="1" wp14:anchorId="22515156" wp14:editId="24AA0E49">
                <wp:simplePos x="0" y="0"/>
                <wp:positionH relativeFrom="margin">
                  <wp:posOffset>163830</wp:posOffset>
                </wp:positionH>
                <wp:positionV relativeFrom="paragraph">
                  <wp:posOffset>295275</wp:posOffset>
                </wp:positionV>
                <wp:extent cx="5718175" cy="4623435"/>
                <wp:effectExtent l="0" t="0" r="15875" b="2476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4623435"/>
                        </a:xfrm>
                        <a:prstGeom prst="rect">
                          <a:avLst/>
                        </a:prstGeom>
                        <a:solidFill>
                          <a:srgbClr val="FFFFFF"/>
                        </a:solidFill>
                        <a:ln w="9525">
                          <a:solidFill>
                            <a:srgbClr val="000000"/>
                          </a:solidFill>
                          <a:miter lim="800000"/>
                          <a:headEnd/>
                          <a:tailEnd/>
                        </a:ln>
                      </wps:spPr>
                      <wps:txbx>
                        <w:txbxContent>
                          <w:p w14:paraId="09C45C07" w14:textId="77777777" w:rsidR="00690CF1" w:rsidRDefault="00690CF1" w:rsidP="00690C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15156" id="Text Box 2" o:spid="_x0000_s1027" type="#_x0000_t202" style="position:absolute;margin-left:12.9pt;margin-top:23.25pt;width:450.25pt;height:364.0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">
                <v:textbox>
                  <w:txbxContent>
                    <w:p w14:paraId="09C45C07" w14:textId="77777777" w:rsidR="00690CF1" w:rsidRDefault="00690CF1" w:rsidP="00690CF1"/>
                  </w:txbxContent>
                </v:textbox>
                <w10:wrap type="topAndBottom" anchorx="margin"/>
              </v:shape>
            </w:pict>
          </mc:Fallback>
        </mc:AlternateContent>
      </w:r>
    </w:p>
    <w:p w14:paraId="7864033D" w14:textId="77777777" w:rsidR="00690CF1" w:rsidRPr="00AC541D" w:rsidRDefault="00690CF1" w:rsidP="00690CF1">
      <w:pPr>
        <w:rPr>
          <w:rFonts w:cstheme="minorHAnsi"/>
          <w:sz w:val="24"/>
          <w:szCs w:val="24"/>
        </w:rPr>
      </w:pPr>
    </w:p>
    <w:p w14:paraId="128E1836" w14:textId="77777777" w:rsidR="0050255A" w:rsidRPr="00AC541D" w:rsidRDefault="0050255A">
      <w:pPr>
        <w:rPr>
          <w:rFonts w:cstheme="minorHAnsi"/>
          <w:sz w:val="24"/>
          <w:szCs w:val="24"/>
        </w:rPr>
      </w:pPr>
      <w:r w:rsidRPr="00AC541D">
        <w:rPr>
          <w:rFonts w:cstheme="minorHAnsi"/>
          <w:sz w:val="24"/>
          <w:szCs w:val="24"/>
        </w:rPr>
        <w:br w:type="page"/>
      </w:r>
    </w:p>
    <w:p w14:paraId="1B563072" w14:textId="77777777" w:rsidR="006E0FC6" w:rsidRDefault="006E0FC6" w:rsidP="00690CF1">
      <w:pPr>
        <w:rPr>
          <w:rFonts w:cstheme="minorHAnsi"/>
          <w:sz w:val="24"/>
          <w:szCs w:val="24"/>
        </w:rPr>
      </w:pPr>
    </w:p>
    <w:p w14:paraId="2FDD43FB" w14:textId="5D9795AF" w:rsidR="00690CF1" w:rsidRPr="00AC541D" w:rsidRDefault="00690CF1" w:rsidP="00690CF1">
      <w:pPr>
        <w:rPr>
          <w:rFonts w:cstheme="minorHAnsi"/>
          <w:sz w:val="24"/>
          <w:szCs w:val="24"/>
          <w:u w:val="single"/>
        </w:rPr>
      </w:pPr>
      <w:r w:rsidRPr="00AC541D">
        <w:rPr>
          <w:rFonts w:cstheme="minorHAnsi"/>
          <w:sz w:val="24"/>
          <w:szCs w:val="24"/>
        </w:rPr>
        <w:t>Describe Place 2.</w:t>
      </w:r>
    </w:p>
    <w:p w14:paraId="5685C1BC" w14:textId="77777777" w:rsidR="00690CF1" w:rsidRPr="00AC541D" w:rsidRDefault="00690CF1" w:rsidP="00690CF1">
      <w:pPr>
        <w:rPr>
          <w:rFonts w:cstheme="minorHAnsi"/>
          <w:sz w:val="24"/>
          <w:szCs w:val="24"/>
          <w:u w:val="single"/>
        </w:rPr>
      </w:pPr>
      <w:r w:rsidRPr="00AC541D">
        <w:rPr>
          <w:rFonts w:cstheme="minorHAnsi"/>
          <w:sz w:val="24"/>
          <w:szCs w:val="24"/>
          <w:u w:val="single"/>
        </w:rPr>
        <w:t>                                                                                                                                                                      </w:t>
      </w:r>
    </w:p>
    <w:p w14:paraId="6466230F" w14:textId="77777777" w:rsidR="00690CF1" w:rsidRPr="00AC541D" w:rsidRDefault="00690CF1" w:rsidP="00690CF1">
      <w:pPr>
        <w:rPr>
          <w:rFonts w:cstheme="minorHAnsi"/>
          <w:sz w:val="24"/>
          <w:szCs w:val="24"/>
        </w:rPr>
      </w:pPr>
      <w:r w:rsidRPr="00AC541D">
        <w:rPr>
          <w:rFonts w:cstheme="minorHAnsi"/>
          <w:sz w:val="24"/>
          <w:szCs w:val="24"/>
          <w:u w:val="single"/>
        </w:rPr>
        <w:t>                                                                                                                                                                      </w:t>
      </w:r>
    </w:p>
    <w:p w14:paraId="3D5BE784" w14:textId="77777777" w:rsidR="00690CF1" w:rsidRPr="00AC541D" w:rsidRDefault="00690CF1" w:rsidP="00690CF1">
      <w:pPr>
        <w:rPr>
          <w:rFonts w:cstheme="minorHAnsi"/>
          <w:sz w:val="24"/>
          <w:szCs w:val="24"/>
        </w:rPr>
      </w:pPr>
      <w:r w:rsidRPr="00AC541D">
        <w:rPr>
          <w:rFonts w:cstheme="minorHAnsi"/>
          <w:b/>
          <w:noProof/>
          <w:sz w:val="24"/>
          <w:szCs w:val="24"/>
          <w:u w:val="single"/>
          <w:lang w:eastAsia="en-GB"/>
        </w:rPr>
        <mc:AlternateContent>
          <mc:Choice Requires="wps">
            <w:drawing>
              <wp:anchor distT="45720" distB="45720" distL="114300" distR="114300" simplePos="0" relativeHeight="251750400" behindDoc="0" locked="0" layoutInCell="1" allowOverlap="1" wp14:anchorId="2AF2C948" wp14:editId="3F20A2ED">
                <wp:simplePos x="0" y="0"/>
                <wp:positionH relativeFrom="margin">
                  <wp:posOffset>4122420</wp:posOffset>
                </wp:positionH>
                <wp:positionV relativeFrom="paragraph">
                  <wp:posOffset>263525</wp:posOffset>
                </wp:positionV>
                <wp:extent cx="1402803" cy="740847"/>
                <wp:effectExtent l="0" t="0" r="26035" b="2159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803" cy="740847"/>
                        </a:xfrm>
                        <a:prstGeom prst="rect">
                          <a:avLst/>
                        </a:prstGeom>
                        <a:solidFill>
                          <a:srgbClr val="FFFFFF"/>
                        </a:solidFill>
                        <a:ln w="9525">
                          <a:solidFill>
                            <a:srgbClr val="000000"/>
                          </a:solidFill>
                          <a:miter lim="800000"/>
                          <a:headEnd/>
                          <a:tailEnd/>
                        </a:ln>
                      </wps:spPr>
                      <wps:txbx>
                        <w:txbxContent>
                          <w:p w14:paraId="41EF1E9E" w14:textId="77777777" w:rsidR="00690CF1" w:rsidRPr="0092692A" w:rsidRDefault="00690CF1" w:rsidP="00690CF1">
                            <w:pPr>
                              <w:rPr>
                                <w:b/>
                                <w:sz w:val="52"/>
                              </w:rPr>
                            </w:pPr>
                            <w:r>
                              <w:rPr>
                                <w:rFonts w:cstheme="minorHAnsi"/>
                                <w:b/>
                                <w:sz w:val="52"/>
                                <w:u w:val="single"/>
                              </w:rPr>
                              <w:t>         </w:t>
                            </w:r>
                            <w:r w:rsidRPr="0092692A">
                              <w:rPr>
                                <w:rFonts w:cstheme="minorHAnsi"/>
                                <w:b/>
                                <w:sz w:val="72"/>
                              </w:rPr>
                              <w:t>°</w:t>
                            </w:r>
                            <w:r w:rsidRPr="0092692A">
                              <w:rPr>
                                <w:b/>
                                <w:sz w:val="72"/>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2C948" id="Text Box 47" o:spid="_x0000_s1028" type="#_x0000_t202" style="position:absolute;margin-left:324.6pt;margin-top:20.75pt;width:110.45pt;height:58.3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">
                <v:textbox>
                  <w:txbxContent>
                    <w:p w14:paraId="41EF1E9E" w14:textId="77777777" w:rsidR="00690CF1" w:rsidRPr="0092692A" w:rsidRDefault="00690CF1" w:rsidP="00690CF1">
                      <w:pPr>
                        <w:rPr>
                          <w:b/>
                          <w:sz w:val="52"/>
                        </w:rPr>
                      </w:pPr>
                      <w:r>
                        <w:rPr>
                          <w:rFonts w:cstheme="minorHAnsi"/>
                          <w:b/>
                          <w:sz w:val="52"/>
                          <w:u w:val="single"/>
                        </w:rPr>
                        <w:t>         </w:t>
                      </w:r>
                      <w:r w:rsidRPr="0092692A">
                        <w:rPr>
                          <w:rFonts w:cstheme="minorHAnsi"/>
                          <w:b/>
                          <w:sz w:val="72"/>
                        </w:rPr>
                        <w:t>°</w:t>
                      </w:r>
                      <w:r w:rsidRPr="0092692A">
                        <w:rPr>
                          <w:b/>
                          <w:sz w:val="72"/>
                        </w:rPr>
                        <w:t>C</w:t>
                      </w:r>
                    </w:p>
                  </w:txbxContent>
                </v:textbox>
                <w10:wrap anchorx="margin"/>
              </v:shape>
            </w:pict>
          </mc:Fallback>
        </mc:AlternateContent>
      </w:r>
    </w:p>
    <w:p w14:paraId="09CD9078" w14:textId="77777777" w:rsidR="00690CF1" w:rsidRPr="00AC541D" w:rsidRDefault="00690CF1" w:rsidP="00690CF1">
      <w:pPr>
        <w:rPr>
          <w:rFonts w:cstheme="minorHAnsi"/>
          <w:sz w:val="24"/>
          <w:szCs w:val="24"/>
        </w:rPr>
      </w:pPr>
      <w:r w:rsidRPr="00AC541D">
        <w:rPr>
          <w:rFonts w:cstheme="minorHAnsi"/>
          <w:sz w:val="24"/>
          <w:szCs w:val="24"/>
        </w:rPr>
        <w:t>Draw Place 2. Include plants, animals, buildings, shade, sun etc</w:t>
      </w:r>
    </w:p>
    <w:p w14:paraId="2E2BF315" w14:textId="77777777" w:rsidR="00690CF1" w:rsidRPr="00AC541D" w:rsidRDefault="00690CF1" w:rsidP="00690CF1">
      <w:pPr>
        <w:rPr>
          <w:rFonts w:cstheme="minorHAnsi"/>
          <w:sz w:val="24"/>
          <w:szCs w:val="24"/>
        </w:rPr>
      </w:pPr>
      <w:r w:rsidRPr="00AC541D">
        <w:rPr>
          <w:rFonts w:cstheme="minorHAnsi"/>
          <w:noProof/>
          <w:sz w:val="24"/>
          <w:szCs w:val="24"/>
          <w:lang w:eastAsia="en-GB"/>
        </w:rPr>
        <mc:AlternateContent>
          <mc:Choice Requires="wps">
            <w:drawing>
              <wp:anchor distT="45720" distB="45720" distL="114300" distR="114300" simplePos="0" relativeHeight="251749376" behindDoc="0" locked="0" layoutInCell="1" allowOverlap="1" wp14:anchorId="62173AC8" wp14:editId="3036FEF2">
                <wp:simplePos x="0" y="0"/>
                <wp:positionH relativeFrom="margin">
                  <wp:align>right</wp:align>
                </wp:positionH>
                <wp:positionV relativeFrom="paragraph">
                  <wp:posOffset>540385</wp:posOffset>
                </wp:positionV>
                <wp:extent cx="5718175" cy="4876800"/>
                <wp:effectExtent l="0" t="0" r="158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4876800"/>
                        </a:xfrm>
                        <a:prstGeom prst="rect">
                          <a:avLst/>
                        </a:prstGeom>
                        <a:solidFill>
                          <a:srgbClr val="FFFFFF"/>
                        </a:solidFill>
                        <a:ln w="9525">
                          <a:solidFill>
                            <a:srgbClr val="000000"/>
                          </a:solidFill>
                          <a:miter lim="800000"/>
                          <a:headEnd/>
                          <a:tailEnd/>
                        </a:ln>
                      </wps:spPr>
                      <wps:txbx>
                        <w:txbxContent>
                          <w:p w14:paraId="11300705" w14:textId="77777777" w:rsidR="00690CF1" w:rsidRDefault="00690CF1" w:rsidP="00690C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73AC8" id="_x0000_s1029" type="#_x0000_t202" style="position:absolute;margin-left:399.05pt;margin-top:42.55pt;width:450.25pt;height:384pt;z-index:251749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">
                <v:textbox>
                  <w:txbxContent>
                    <w:p w14:paraId="11300705" w14:textId="77777777" w:rsidR="00690CF1" w:rsidRDefault="00690CF1" w:rsidP="00690CF1"/>
                  </w:txbxContent>
                </v:textbox>
                <w10:wrap type="square" anchorx="margin"/>
              </v:shape>
            </w:pict>
          </mc:Fallback>
        </mc:AlternateContent>
      </w:r>
    </w:p>
    <w:p w14:paraId="67193BE7" w14:textId="77777777" w:rsidR="00690CF1" w:rsidRPr="00AC541D" w:rsidRDefault="00690CF1" w:rsidP="00690CF1">
      <w:pPr>
        <w:pStyle w:val="ListParagraph"/>
        <w:rPr>
          <w:rFonts w:cstheme="minorHAnsi"/>
          <w:szCs w:val="24"/>
        </w:rPr>
      </w:pPr>
    </w:p>
    <w:p w14:paraId="4E1BED80" w14:textId="77777777" w:rsidR="00690CF1" w:rsidRPr="00AC541D" w:rsidRDefault="00690CF1" w:rsidP="00690CF1">
      <w:pPr>
        <w:rPr>
          <w:rFonts w:cstheme="minorHAnsi"/>
          <w:sz w:val="24"/>
          <w:szCs w:val="24"/>
          <w:highlight w:val="yellow"/>
        </w:rPr>
      </w:pPr>
    </w:p>
    <w:p w14:paraId="20732683" w14:textId="77777777" w:rsidR="00690CF1" w:rsidRPr="00AC541D" w:rsidRDefault="00690CF1" w:rsidP="00690CF1">
      <w:pPr>
        <w:pStyle w:val="ListParagraph"/>
        <w:numPr>
          <w:ilvl w:val="0"/>
          <w:numId w:val="6"/>
        </w:numPr>
        <w:spacing w:line="276" w:lineRule="auto"/>
        <w:rPr>
          <w:rFonts w:cstheme="minorHAnsi"/>
          <w:szCs w:val="24"/>
          <w:highlight w:val="yellow"/>
        </w:rPr>
        <w:sectPr w:rsidR="00690CF1" w:rsidRPr="00AC541D" w:rsidSect="00DC3EF2">
          <w:pgSz w:w="11906" w:h="16838"/>
          <w:pgMar w:top="737" w:right="1440" w:bottom="397" w:left="1440" w:header="709" w:footer="1191" w:gutter="0"/>
          <w:pgBorders w:offsetFrom="page">
            <w:top w:val="dashed" w:sz="18" w:space="24" w:color="479FA3"/>
            <w:left w:val="dashed" w:sz="18" w:space="24" w:color="479FA3"/>
            <w:bottom w:val="dashed" w:sz="18" w:space="24" w:color="479FA3"/>
            <w:right w:val="dashed" w:sz="18" w:space="24" w:color="479FA3"/>
          </w:pgBorders>
          <w:cols w:space="708"/>
          <w:titlePg/>
          <w:docGrid w:linePitch="360"/>
        </w:sectPr>
      </w:pPr>
    </w:p>
    <w:p w14:paraId="7C992F5A" w14:textId="77777777" w:rsidR="00690CF1" w:rsidRPr="00AC541D" w:rsidRDefault="00690CF1" w:rsidP="00690CF1">
      <w:pPr>
        <w:pStyle w:val="ListParagraph"/>
        <w:spacing w:line="276" w:lineRule="auto"/>
        <w:ind w:left="1080"/>
        <w:rPr>
          <w:rFonts w:eastAsiaTheme="majorEastAsia" w:cstheme="minorHAnsi"/>
          <w:szCs w:val="24"/>
        </w:rPr>
      </w:pPr>
    </w:p>
    <w:p w14:paraId="1BBA7FA4" w14:textId="77777777" w:rsidR="00690CF1" w:rsidRPr="00AC541D" w:rsidRDefault="00690CF1" w:rsidP="00690CF1">
      <w:pPr>
        <w:rPr>
          <w:rFonts w:cstheme="minorHAnsi"/>
          <w:sz w:val="24"/>
          <w:szCs w:val="24"/>
        </w:rPr>
      </w:pPr>
    </w:p>
    <w:p w14:paraId="5CBF7870" w14:textId="77777777" w:rsidR="00690CF1" w:rsidRPr="00AC541D" w:rsidRDefault="00690CF1" w:rsidP="00690CF1">
      <w:pPr>
        <w:rPr>
          <w:rFonts w:cstheme="minorHAnsi"/>
          <w:sz w:val="24"/>
          <w:szCs w:val="24"/>
        </w:rPr>
      </w:pPr>
    </w:p>
    <w:p w14:paraId="387C53EE" w14:textId="77777777" w:rsidR="00690CF1" w:rsidRPr="00AC541D" w:rsidRDefault="00690CF1" w:rsidP="00690CF1">
      <w:pPr>
        <w:rPr>
          <w:rFonts w:cstheme="minorHAnsi"/>
          <w:sz w:val="24"/>
          <w:szCs w:val="24"/>
        </w:rPr>
      </w:pPr>
    </w:p>
    <w:p w14:paraId="14AC92E0" w14:textId="77777777" w:rsidR="00690CF1" w:rsidRPr="00AC541D" w:rsidRDefault="00690CF1" w:rsidP="00690CF1">
      <w:pPr>
        <w:rPr>
          <w:rFonts w:cstheme="minorHAnsi"/>
          <w:sz w:val="24"/>
          <w:szCs w:val="24"/>
        </w:rPr>
      </w:pPr>
    </w:p>
    <w:p w14:paraId="3B8B64CE" w14:textId="77777777" w:rsidR="00690CF1" w:rsidRPr="00AC541D" w:rsidRDefault="00690CF1" w:rsidP="00690CF1">
      <w:pPr>
        <w:rPr>
          <w:rFonts w:cstheme="minorHAnsi"/>
          <w:sz w:val="24"/>
          <w:szCs w:val="24"/>
        </w:rPr>
      </w:pPr>
    </w:p>
    <w:p w14:paraId="6DA70CF9" w14:textId="77777777" w:rsidR="00690CF1" w:rsidRPr="00AC541D" w:rsidRDefault="00690CF1" w:rsidP="00690CF1">
      <w:pPr>
        <w:rPr>
          <w:rFonts w:cstheme="minorHAnsi"/>
          <w:b/>
          <w:bCs/>
          <w:sz w:val="24"/>
          <w:szCs w:val="24"/>
        </w:rPr>
      </w:pPr>
    </w:p>
    <w:p w14:paraId="3CA99A01" w14:textId="77777777" w:rsidR="00690CF1" w:rsidRPr="00AC541D" w:rsidRDefault="00690CF1" w:rsidP="00690CF1">
      <w:pPr>
        <w:rPr>
          <w:rFonts w:cstheme="minorHAnsi"/>
          <w:b/>
          <w:bCs/>
          <w:sz w:val="24"/>
          <w:szCs w:val="24"/>
        </w:rPr>
      </w:pPr>
    </w:p>
    <w:p w14:paraId="5185E16B" w14:textId="77777777" w:rsidR="00690CF1" w:rsidRPr="00AC541D" w:rsidRDefault="00690CF1" w:rsidP="00690CF1">
      <w:pPr>
        <w:rPr>
          <w:rFonts w:cstheme="minorHAnsi"/>
          <w:b/>
          <w:bCs/>
          <w:sz w:val="24"/>
          <w:szCs w:val="24"/>
        </w:rPr>
      </w:pPr>
    </w:p>
    <w:p w14:paraId="1825A389" w14:textId="77777777" w:rsidR="00690CF1" w:rsidRPr="00AC541D" w:rsidRDefault="00690CF1" w:rsidP="00690CF1">
      <w:pPr>
        <w:rPr>
          <w:rFonts w:cstheme="minorHAnsi"/>
          <w:b/>
          <w:bCs/>
          <w:sz w:val="24"/>
          <w:szCs w:val="24"/>
        </w:rPr>
      </w:pPr>
    </w:p>
    <w:p w14:paraId="76FF7431" w14:textId="77777777" w:rsidR="00690CF1" w:rsidRPr="00AC541D" w:rsidRDefault="00690CF1" w:rsidP="00690CF1">
      <w:pPr>
        <w:rPr>
          <w:rFonts w:cstheme="minorHAnsi"/>
          <w:b/>
          <w:bCs/>
          <w:sz w:val="24"/>
          <w:szCs w:val="24"/>
        </w:rPr>
      </w:pPr>
    </w:p>
    <w:p w14:paraId="41196932" w14:textId="77777777" w:rsidR="00690CF1" w:rsidRPr="00AC541D" w:rsidRDefault="00690CF1" w:rsidP="00690CF1">
      <w:pPr>
        <w:rPr>
          <w:rFonts w:cstheme="minorHAnsi"/>
          <w:b/>
          <w:bCs/>
          <w:sz w:val="24"/>
          <w:szCs w:val="24"/>
        </w:rPr>
      </w:pPr>
    </w:p>
    <w:p w14:paraId="4E6F2A0D" w14:textId="53046764" w:rsidR="00FD308F" w:rsidRPr="00AC541D" w:rsidRDefault="00DE40AA" w:rsidP="00FD308F">
      <w:pPr>
        <w:rPr>
          <w:rFonts w:ascii="Arial" w:hAnsi="Arial" w:cs="Arial"/>
          <w:b/>
          <w:bCs/>
          <w:sz w:val="28"/>
          <w:szCs w:val="28"/>
        </w:rPr>
      </w:pPr>
      <w:r w:rsidRPr="00AC541D">
        <w:rPr>
          <w:rFonts w:ascii="Arial" w:hAnsi="Arial" w:cs="Arial"/>
          <w:b/>
          <w:bCs/>
          <w:sz w:val="28"/>
          <w:szCs w:val="28"/>
        </w:rPr>
        <w:t>I</w:t>
      </w:r>
      <w:r w:rsidR="00FD308F" w:rsidRPr="00AC541D">
        <w:rPr>
          <w:rFonts w:ascii="Arial" w:hAnsi="Arial" w:cs="Arial"/>
          <w:b/>
          <w:bCs/>
          <w:sz w:val="28"/>
          <w:szCs w:val="28"/>
        </w:rPr>
        <w:t xml:space="preserve">f you require this document in an alternative format, such as large print or a coloured background, please contact </w:t>
      </w:r>
      <w:hyperlink r:id="rId33" w:history="1">
        <w:r w:rsidR="00CF265A" w:rsidRPr="00780DEF">
          <w:rPr>
            <w:rStyle w:val="Hyperlink"/>
            <w:rFonts w:ascii="Arial" w:hAnsi="Arial" w:cs="Arial"/>
            <w:b/>
            <w:bCs/>
            <w:sz w:val="28"/>
            <w:szCs w:val="28"/>
          </w:rPr>
          <w:t>dataschools@ed.ac.uk</w:t>
        </w:r>
      </w:hyperlink>
      <w:r w:rsidR="00CF265A">
        <w:rPr>
          <w:rFonts w:ascii="Arial" w:hAnsi="Arial" w:cs="Arial"/>
          <w:b/>
          <w:bCs/>
          <w:sz w:val="28"/>
          <w:szCs w:val="28"/>
        </w:rPr>
        <w:t>.</w:t>
      </w:r>
    </w:p>
    <w:p w14:paraId="34EEF664" w14:textId="657414A8" w:rsidR="00FD308F" w:rsidRPr="00AC541D" w:rsidRDefault="00FD308F" w:rsidP="000C5544"/>
    <w:p w14:paraId="314958BC" w14:textId="1B0CDF78" w:rsidR="00EB4B55" w:rsidRPr="00AC541D" w:rsidRDefault="00EB4B55" w:rsidP="000C5544"/>
    <w:p w14:paraId="57E5CB05" w14:textId="25AA6326" w:rsidR="00EB4B55" w:rsidRDefault="00EB4B55" w:rsidP="000C5544"/>
    <w:p w14:paraId="14AA649A" w14:textId="49AA8205" w:rsidR="00EB4B55" w:rsidRPr="000C5544" w:rsidRDefault="00C51338" w:rsidP="000C5544">
      <w:r>
        <w:rPr>
          <w:noProof/>
        </w:rPr>
        <w:drawing>
          <wp:anchor distT="0" distB="0" distL="114300" distR="114300" simplePos="0" relativeHeight="251620352" behindDoc="0" locked="0" layoutInCell="1" allowOverlap="1" wp14:anchorId="33080F84" wp14:editId="553DD0BE">
            <wp:simplePos x="0" y="0"/>
            <wp:positionH relativeFrom="column">
              <wp:posOffset>-376555</wp:posOffset>
            </wp:positionH>
            <wp:positionV relativeFrom="paragraph">
              <wp:posOffset>6657975</wp:posOffset>
            </wp:positionV>
            <wp:extent cx="4219575" cy="742950"/>
            <wp:effectExtent l="0" t="0" r="9525" b="0"/>
            <wp:wrapThrough wrapText="bothSides">
              <wp:wrapPolygon edited="0">
                <wp:start x="878" y="0"/>
                <wp:lineTo x="0" y="3877"/>
                <wp:lineTo x="0" y="17169"/>
                <wp:lineTo x="878" y="20492"/>
                <wp:lineTo x="878" y="21046"/>
                <wp:lineTo x="1853" y="21046"/>
                <wp:lineTo x="3608" y="21046"/>
                <wp:lineTo x="8484" y="18831"/>
                <wp:lineTo x="21551" y="17723"/>
                <wp:lineTo x="21551" y="12185"/>
                <wp:lineTo x="20479" y="8862"/>
                <wp:lineTo x="20674" y="2769"/>
                <wp:lineTo x="18528" y="2215"/>
                <wp:lineTo x="1950" y="0"/>
                <wp:lineTo x="878" y="0"/>
              </wp:wrapPolygon>
            </wp:wrapThrough>
            <wp:docPr id="18" name="Picture 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sig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19575" cy="742950"/>
                    </a:xfrm>
                    <a:prstGeom prst="rect">
                      <a:avLst/>
                    </a:prstGeom>
                  </pic:spPr>
                </pic:pic>
              </a:graphicData>
            </a:graphic>
            <wp14:sizeRelH relativeFrom="margin">
              <wp14:pctWidth>0</wp14:pctWidth>
            </wp14:sizeRelH>
            <wp14:sizeRelV relativeFrom="margin">
              <wp14:pctHeight>0</wp14:pctHeight>
            </wp14:sizeRelV>
          </wp:anchor>
        </w:drawing>
      </w:r>
      <w:r w:rsidR="00C63BD1">
        <w:rPr>
          <w:noProof/>
        </w:rPr>
        <w:drawing>
          <wp:anchor distT="0" distB="0" distL="114300" distR="114300" simplePos="0" relativeHeight="251723776" behindDoc="0" locked="0" layoutInCell="1" allowOverlap="1" wp14:anchorId="71D7A727" wp14:editId="13D2ECD3">
            <wp:simplePos x="0" y="0"/>
            <wp:positionH relativeFrom="margin">
              <wp:posOffset>4067175</wp:posOffset>
            </wp:positionH>
            <wp:positionV relativeFrom="paragraph">
              <wp:posOffset>6483985</wp:posOffset>
            </wp:positionV>
            <wp:extent cx="2014220" cy="893445"/>
            <wp:effectExtent l="0" t="0" r="5080" b="1905"/>
            <wp:wrapThrough wrapText="bothSides">
              <wp:wrapPolygon edited="0">
                <wp:start x="20224" y="0"/>
                <wp:lineTo x="613" y="5987"/>
                <wp:lineTo x="0" y="11514"/>
                <wp:lineTo x="0" y="13817"/>
                <wp:lineTo x="1430" y="14738"/>
                <wp:lineTo x="4494" y="21186"/>
                <wp:lineTo x="4699" y="21186"/>
                <wp:lineTo x="13687" y="21186"/>
                <wp:lineTo x="13892" y="21186"/>
                <wp:lineTo x="15730" y="14738"/>
                <wp:lineTo x="19407" y="14738"/>
                <wp:lineTo x="20837" y="12435"/>
                <wp:lineTo x="20429" y="7369"/>
                <wp:lineTo x="21450" y="2303"/>
                <wp:lineTo x="21450" y="0"/>
                <wp:lineTo x="20224" y="0"/>
              </wp:wrapPolygon>
            </wp:wrapThrough>
            <wp:docPr id="29" name="Picture 2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lock&#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14220" cy="893445"/>
                    </a:xfrm>
                    <a:prstGeom prst="rect">
                      <a:avLst/>
                    </a:prstGeom>
                  </pic:spPr>
                </pic:pic>
              </a:graphicData>
            </a:graphic>
            <wp14:sizeRelH relativeFrom="margin">
              <wp14:pctWidth>0</wp14:pctWidth>
            </wp14:sizeRelH>
            <wp14:sizeRelV relativeFrom="margin">
              <wp14:pctHeight>0</wp14:pctHeight>
            </wp14:sizeRelV>
          </wp:anchor>
        </w:drawing>
      </w:r>
    </w:p>
    <w:sectPr w:rsidR="00EB4B55" w:rsidRPr="000C5544" w:rsidSect="008878D6">
      <w:headerReference w:type="default" r:id="rId36"/>
      <w:pgSz w:w="11906" w:h="16838"/>
      <w:pgMar w:top="397" w:right="1440" w:bottom="397" w:left="1440" w:header="709" w:footer="709" w:gutter="0"/>
      <w:pgBorders w:offsetFrom="page">
        <w:top w:val="dashed" w:sz="18" w:space="24" w:color="479FA3"/>
        <w:left w:val="dashed" w:sz="18" w:space="24" w:color="479FA3"/>
        <w:bottom w:val="dashed" w:sz="18" w:space="24" w:color="479FA3"/>
        <w:right w:val="dashed" w:sz="18" w:space="24" w:color="479FA3"/>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DCCDF" w14:textId="77777777" w:rsidR="00047FEA" w:rsidRDefault="00047FEA" w:rsidP="00694A2C">
      <w:pPr>
        <w:spacing w:after="0" w:line="240" w:lineRule="auto"/>
      </w:pPr>
      <w:r>
        <w:separator/>
      </w:r>
    </w:p>
  </w:endnote>
  <w:endnote w:type="continuationSeparator" w:id="0">
    <w:p w14:paraId="7BB91BF2" w14:textId="77777777" w:rsidR="00047FEA" w:rsidRDefault="00047FEA" w:rsidP="00694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A81A7" w14:textId="77777777" w:rsidR="00690CF1" w:rsidRDefault="00690C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F048E" w14:textId="77777777" w:rsidR="00690CF1" w:rsidRDefault="00690C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2B5AD" w14:textId="77777777" w:rsidR="00047FEA" w:rsidRDefault="00047FEA" w:rsidP="00694A2C">
      <w:pPr>
        <w:spacing w:after="0" w:line="240" w:lineRule="auto"/>
      </w:pPr>
      <w:r>
        <w:separator/>
      </w:r>
    </w:p>
  </w:footnote>
  <w:footnote w:type="continuationSeparator" w:id="0">
    <w:p w14:paraId="350AF2ED" w14:textId="77777777" w:rsidR="00047FEA" w:rsidRDefault="00047FEA" w:rsidP="00694A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F6028" w14:textId="77777777" w:rsidR="00690CF1" w:rsidRDefault="00690C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190B4" w14:textId="77777777" w:rsidR="00451731" w:rsidRDefault="004517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A51BF"/>
    <w:multiLevelType w:val="hybridMultilevel"/>
    <w:tmpl w:val="C40A5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6F4B4E"/>
    <w:multiLevelType w:val="hybridMultilevel"/>
    <w:tmpl w:val="5C36201C"/>
    <w:lvl w:ilvl="0" w:tplc="F0A4609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FF7FBA"/>
    <w:multiLevelType w:val="hybridMultilevel"/>
    <w:tmpl w:val="B4BAF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F34C66"/>
    <w:multiLevelType w:val="multilevel"/>
    <w:tmpl w:val="3B14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D83269"/>
    <w:multiLevelType w:val="hybridMultilevel"/>
    <w:tmpl w:val="2398C614"/>
    <w:lvl w:ilvl="0" w:tplc="F0A46090">
      <w:numFmt w:val="bullet"/>
      <w:lvlText w:val="•"/>
      <w:lvlJc w:val="left"/>
      <w:pPr>
        <w:ind w:left="720" w:hanging="360"/>
      </w:pPr>
      <w:rPr>
        <w:rFonts w:ascii="Calibri" w:eastAsiaTheme="minorEastAsia"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D506E3"/>
    <w:multiLevelType w:val="hybridMultilevel"/>
    <w:tmpl w:val="EBA81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50327A"/>
    <w:multiLevelType w:val="hybridMultilevel"/>
    <w:tmpl w:val="41A4BBC0"/>
    <w:lvl w:ilvl="0" w:tplc="F0A46090">
      <w:numFmt w:val="bullet"/>
      <w:lvlText w:val="•"/>
      <w:lvlJc w:val="left"/>
      <w:pPr>
        <w:ind w:left="1136" w:hanging="720"/>
      </w:pPr>
      <w:rPr>
        <w:rFonts w:ascii="Calibri" w:eastAsiaTheme="minorEastAsia" w:hAnsi="Calibri" w:cs="Calibri"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7" w15:restartNumberingAfterBreak="0">
    <w:nsid w:val="4C273EBC"/>
    <w:multiLevelType w:val="hybridMultilevel"/>
    <w:tmpl w:val="027ED378"/>
    <w:lvl w:ilvl="0" w:tplc="F0A4609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4C26FA"/>
    <w:multiLevelType w:val="hybridMultilevel"/>
    <w:tmpl w:val="F53A6B10"/>
    <w:lvl w:ilvl="0" w:tplc="F0A4609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533A96"/>
    <w:multiLevelType w:val="hybridMultilevel"/>
    <w:tmpl w:val="9154E0B0"/>
    <w:lvl w:ilvl="0" w:tplc="F0A4609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BC3533"/>
    <w:multiLevelType w:val="hybridMultilevel"/>
    <w:tmpl w:val="605C0E30"/>
    <w:lvl w:ilvl="0" w:tplc="F0A46090">
      <w:numFmt w:val="bullet"/>
      <w:lvlText w:val="•"/>
      <w:lvlJc w:val="left"/>
      <w:pPr>
        <w:ind w:left="1080" w:hanging="72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935ABA"/>
    <w:multiLevelType w:val="multilevel"/>
    <w:tmpl w:val="902A1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147D8D"/>
    <w:multiLevelType w:val="hybridMultilevel"/>
    <w:tmpl w:val="B0808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0C44F7"/>
    <w:multiLevelType w:val="hybridMultilevel"/>
    <w:tmpl w:val="F204144A"/>
    <w:lvl w:ilvl="0" w:tplc="F0A4609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D8640E"/>
    <w:multiLevelType w:val="hybridMultilevel"/>
    <w:tmpl w:val="641E5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C35EA7"/>
    <w:multiLevelType w:val="hybridMultilevel"/>
    <w:tmpl w:val="CEC84DCE"/>
    <w:lvl w:ilvl="0" w:tplc="F0A4609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3A63D6"/>
    <w:multiLevelType w:val="hybridMultilevel"/>
    <w:tmpl w:val="D1344C9E"/>
    <w:lvl w:ilvl="0" w:tplc="F0A4609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1957B6"/>
    <w:multiLevelType w:val="hybridMultilevel"/>
    <w:tmpl w:val="573AA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1"/>
  </w:num>
  <w:num w:numId="3">
    <w:abstractNumId w:val="16"/>
  </w:num>
  <w:num w:numId="4">
    <w:abstractNumId w:val="6"/>
  </w:num>
  <w:num w:numId="5">
    <w:abstractNumId w:val="12"/>
  </w:num>
  <w:num w:numId="6">
    <w:abstractNumId w:val="1"/>
  </w:num>
  <w:num w:numId="7">
    <w:abstractNumId w:val="10"/>
  </w:num>
  <w:num w:numId="8">
    <w:abstractNumId w:val="13"/>
  </w:num>
  <w:num w:numId="9">
    <w:abstractNumId w:val="9"/>
  </w:num>
  <w:num w:numId="10">
    <w:abstractNumId w:val="4"/>
  </w:num>
  <w:num w:numId="11">
    <w:abstractNumId w:val="8"/>
  </w:num>
  <w:num w:numId="12">
    <w:abstractNumId w:val="15"/>
  </w:num>
  <w:num w:numId="13">
    <w:abstractNumId w:val="7"/>
  </w:num>
  <w:num w:numId="14">
    <w:abstractNumId w:val="14"/>
  </w:num>
  <w:num w:numId="15">
    <w:abstractNumId w:val="2"/>
  </w:num>
  <w:num w:numId="16">
    <w:abstractNumId w:val="17"/>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443"/>
    <w:rsid w:val="000213B7"/>
    <w:rsid w:val="000254FA"/>
    <w:rsid w:val="00047FEA"/>
    <w:rsid w:val="0006274F"/>
    <w:rsid w:val="000656F5"/>
    <w:rsid w:val="00083F49"/>
    <w:rsid w:val="00084BBB"/>
    <w:rsid w:val="000A4523"/>
    <w:rsid w:val="000C5544"/>
    <w:rsid w:val="000F4CF0"/>
    <w:rsid w:val="00163C36"/>
    <w:rsid w:val="00171DBF"/>
    <w:rsid w:val="00173C21"/>
    <w:rsid w:val="00197B86"/>
    <w:rsid w:val="001A1C4C"/>
    <w:rsid w:val="002002A7"/>
    <w:rsid w:val="00201B26"/>
    <w:rsid w:val="00210C03"/>
    <w:rsid w:val="00214B67"/>
    <w:rsid w:val="00256245"/>
    <w:rsid w:val="00260E27"/>
    <w:rsid w:val="00265F99"/>
    <w:rsid w:val="002917E5"/>
    <w:rsid w:val="00294ADC"/>
    <w:rsid w:val="002A0A55"/>
    <w:rsid w:val="002B2695"/>
    <w:rsid w:val="0032378E"/>
    <w:rsid w:val="0033766F"/>
    <w:rsid w:val="0034117F"/>
    <w:rsid w:val="003414A6"/>
    <w:rsid w:val="0038760B"/>
    <w:rsid w:val="003F6010"/>
    <w:rsid w:val="0041787B"/>
    <w:rsid w:val="00421554"/>
    <w:rsid w:val="00451731"/>
    <w:rsid w:val="00464FBD"/>
    <w:rsid w:val="00491341"/>
    <w:rsid w:val="004A2391"/>
    <w:rsid w:val="004B6A92"/>
    <w:rsid w:val="004E0AEC"/>
    <w:rsid w:val="004E24B1"/>
    <w:rsid w:val="0050255A"/>
    <w:rsid w:val="00511279"/>
    <w:rsid w:val="00523251"/>
    <w:rsid w:val="005554C9"/>
    <w:rsid w:val="005A3283"/>
    <w:rsid w:val="005C13D2"/>
    <w:rsid w:val="005C7DFF"/>
    <w:rsid w:val="005F65C0"/>
    <w:rsid w:val="00604D30"/>
    <w:rsid w:val="00621150"/>
    <w:rsid w:val="006537CF"/>
    <w:rsid w:val="00690CF1"/>
    <w:rsid w:val="00694A2C"/>
    <w:rsid w:val="006D4831"/>
    <w:rsid w:val="006E0FC6"/>
    <w:rsid w:val="00733E7C"/>
    <w:rsid w:val="0074082E"/>
    <w:rsid w:val="007521F2"/>
    <w:rsid w:val="00783C4D"/>
    <w:rsid w:val="007B0CDD"/>
    <w:rsid w:val="007C2580"/>
    <w:rsid w:val="00826001"/>
    <w:rsid w:val="0082744A"/>
    <w:rsid w:val="0082789B"/>
    <w:rsid w:val="008878D6"/>
    <w:rsid w:val="00895443"/>
    <w:rsid w:val="008A2457"/>
    <w:rsid w:val="008A49AC"/>
    <w:rsid w:val="008B0978"/>
    <w:rsid w:val="008B2B98"/>
    <w:rsid w:val="00933C57"/>
    <w:rsid w:val="00935D66"/>
    <w:rsid w:val="009B2805"/>
    <w:rsid w:val="009C4A41"/>
    <w:rsid w:val="009F2DCA"/>
    <w:rsid w:val="00A37E49"/>
    <w:rsid w:val="00A536BF"/>
    <w:rsid w:val="00AC541D"/>
    <w:rsid w:val="00AC6CBE"/>
    <w:rsid w:val="00AD5DA7"/>
    <w:rsid w:val="00B001F1"/>
    <w:rsid w:val="00B1353B"/>
    <w:rsid w:val="00B13F3C"/>
    <w:rsid w:val="00B33882"/>
    <w:rsid w:val="00B901BF"/>
    <w:rsid w:val="00BD705E"/>
    <w:rsid w:val="00C51338"/>
    <w:rsid w:val="00C63BD1"/>
    <w:rsid w:val="00C7146B"/>
    <w:rsid w:val="00CB7D85"/>
    <w:rsid w:val="00CF265A"/>
    <w:rsid w:val="00D52CE6"/>
    <w:rsid w:val="00DA47F3"/>
    <w:rsid w:val="00DB0546"/>
    <w:rsid w:val="00DC6DC1"/>
    <w:rsid w:val="00DE1BE5"/>
    <w:rsid w:val="00DE40AA"/>
    <w:rsid w:val="00DE4DEC"/>
    <w:rsid w:val="00E07AF2"/>
    <w:rsid w:val="00E51446"/>
    <w:rsid w:val="00E55D18"/>
    <w:rsid w:val="00E606E5"/>
    <w:rsid w:val="00E660DB"/>
    <w:rsid w:val="00E73C85"/>
    <w:rsid w:val="00E76E68"/>
    <w:rsid w:val="00EB4B55"/>
    <w:rsid w:val="00ED33E4"/>
    <w:rsid w:val="00F05802"/>
    <w:rsid w:val="00F4487C"/>
    <w:rsid w:val="00F45EF7"/>
    <w:rsid w:val="00F66210"/>
    <w:rsid w:val="00F82254"/>
    <w:rsid w:val="00FA39DD"/>
    <w:rsid w:val="00FA3B51"/>
    <w:rsid w:val="00FD30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400874"/>
  <w15:chartTrackingRefBased/>
  <w15:docId w15:val="{B3C3D082-6F23-42F2-BE63-E31FD7974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B98"/>
  </w:style>
  <w:style w:type="paragraph" w:styleId="Heading1">
    <w:name w:val="heading 1"/>
    <w:basedOn w:val="Normal"/>
    <w:next w:val="Normal"/>
    <w:link w:val="Heading1Char"/>
    <w:uiPriority w:val="9"/>
    <w:qFormat/>
    <w:rsid w:val="00201B26"/>
    <w:pPr>
      <w:keepNext/>
      <w:keepLines/>
      <w:spacing w:before="240" w:after="0"/>
      <w:outlineLvl w:val="0"/>
    </w:pPr>
    <w:rPr>
      <w:rFonts w:asciiTheme="majorHAnsi" w:eastAsiaTheme="majorEastAsia" w:hAnsiTheme="majorHAnsi" w:cstheme="majorBidi"/>
      <w:color w:val="357679" w:themeColor="accent1" w:themeShade="BF"/>
      <w:sz w:val="32"/>
      <w:szCs w:val="32"/>
    </w:rPr>
  </w:style>
  <w:style w:type="paragraph" w:styleId="Heading2">
    <w:name w:val="heading 2"/>
    <w:basedOn w:val="Normal"/>
    <w:next w:val="Normal"/>
    <w:link w:val="Heading2Char"/>
    <w:uiPriority w:val="9"/>
    <w:unhideWhenUsed/>
    <w:qFormat/>
    <w:rsid w:val="00694A2C"/>
    <w:pPr>
      <w:spacing w:after="0" w:line="240" w:lineRule="auto"/>
      <w:outlineLvl w:val="1"/>
    </w:pPr>
    <w:rPr>
      <w:b/>
      <w:color w:val="EAC036" w:themeColor="accent2"/>
      <w:sz w:val="28"/>
    </w:rPr>
  </w:style>
  <w:style w:type="paragraph" w:styleId="Heading3">
    <w:name w:val="heading 3"/>
    <w:basedOn w:val="Normal"/>
    <w:next w:val="Normal"/>
    <w:link w:val="Heading3Char"/>
    <w:uiPriority w:val="9"/>
    <w:unhideWhenUsed/>
    <w:qFormat/>
    <w:rsid w:val="00694A2C"/>
    <w:pPr>
      <w:spacing w:after="0" w:line="240" w:lineRule="auto"/>
      <w:outlineLvl w:val="2"/>
    </w:pPr>
    <w:rPr>
      <w:b/>
      <w:color w:val="EAC036" w:themeColor="accent2"/>
      <w:sz w:val="20"/>
    </w:rPr>
  </w:style>
  <w:style w:type="paragraph" w:styleId="Heading4">
    <w:name w:val="heading 4"/>
    <w:basedOn w:val="Normal"/>
    <w:next w:val="Normal"/>
    <w:link w:val="Heading4Char"/>
    <w:uiPriority w:val="9"/>
    <w:unhideWhenUsed/>
    <w:qFormat/>
    <w:rsid w:val="00201B26"/>
    <w:pPr>
      <w:keepNext/>
      <w:keepLines/>
      <w:spacing w:before="40" w:after="0"/>
      <w:outlineLvl w:val="3"/>
    </w:pPr>
    <w:rPr>
      <w:rFonts w:asciiTheme="majorHAnsi" w:eastAsiaTheme="majorEastAsia" w:hAnsiTheme="majorHAnsi" w:cstheme="majorBidi"/>
      <w:i/>
      <w:iCs/>
      <w:color w:val="357679" w:themeColor="accent1" w:themeShade="BF"/>
    </w:rPr>
  </w:style>
  <w:style w:type="paragraph" w:styleId="Heading5">
    <w:name w:val="heading 5"/>
    <w:basedOn w:val="Normal"/>
    <w:next w:val="Normal"/>
    <w:link w:val="Heading5Char"/>
    <w:uiPriority w:val="9"/>
    <w:semiHidden/>
    <w:unhideWhenUsed/>
    <w:qFormat/>
    <w:rsid w:val="00895443"/>
    <w:pPr>
      <w:keepNext/>
      <w:keepLines/>
      <w:spacing w:before="40" w:after="0"/>
      <w:outlineLvl w:val="4"/>
    </w:pPr>
    <w:rPr>
      <w:rFonts w:asciiTheme="majorHAnsi" w:eastAsiaTheme="majorEastAsia" w:hAnsiTheme="majorHAnsi" w:cstheme="majorBidi"/>
      <w:color w:val="35767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A2C"/>
  </w:style>
  <w:style w:type="paragraph" w:styleId="Footer">
    <w:name w:val="footer"/>
    <w:basedOn w:val="Normal"/>
    <w:link w:val="FooterChar"/>
    <w:uiPriority w:val="99"/>
    <w:unhideWhenUsed/>
    <w:rsid w:val="00694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A2C"/>
  </w:style>
  <w:style w:type="table" w:styleId="TableGrid">
    <w:name w:val="Table Grid"/>
    <w:basedOn w:val="TableNormal"/>
    <w:uiPriority w:val="39"/>
    <w:rsid w:val="00694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94A2C"/>
    <w:rPr>
      <w:b/>
      <w:color w:val="EAC036" w:themeColor="accent2"/>
      <w:sz w:val="28"/>
    </w:rPr>
  </w:style>
  <w:style w:type="character" w:customStyle="1" w:styleId="Heading3Char">
    <w:name w:val="Heading 3 Char"/>
    <w:basedOn w:val="DefaultParagraphFont"/>
    <w:link w:val="Heading3"/>
    <w:uiPriority w:val="9"/>
    <w:rsid w:val="00694A2C"/>
    <w:rPr>
      <w:b/>
      <w:color w:val="EAC036" w:themeColor="accent2"/>
      <w:sz w:val="20"/>
    </w:rPr>
  </w:style>
  <w:style w:type="paragraph" w:customStyle="1" w:styleId="TableHeader">
    <w:name w:val="Table_Header"/>
    <w:basedOn w:val="Heading2"/>
    <w:link w:val="TableHeaderChar"/>
    <w:qFormat/>
    <w:rsid w:val="00B33882"/>
    <w:rPr>
      <w:color w:val="6A9CA1" w:themeColor="accent5"/>
    </w:rPr>
  </w:style>
  <w:style w:type="paragraph" w:styleId="NoSpacing">
    <w:name w:val="No Spacing"/>
    <w:link w:val="NoSpacingChar"/>
    <w:uiPriority w:val="1"/>
    <w:qFormat/>
    <w:rsid w:val="00F66210"/>
    <w:pPr>
      <w:spacing w:after="0" w:line="240" w:lineRule="auto"/>
    </w:pPr>
    <w:rPr>
      <w:rFonts w:eastAsiaTheme="minorEastAsia"/>
      <w:lang w:val="en-US"/>
    </w:rPr>
  </w:style>
  <w:style w:type="character" w:customStyle="1" w:styleId="TableHeaderChar">
    <w:name w:val="Table_Header Char"/>
    <w:basedOn w:val="Heading2Char"/>
    <w:link w:val="TableHeader"/>
    <w:rsid w:val="00B33882"/>
    <w:rPr>
      <w:b/>
      <w:color w:val="6A9CA1" w:themeColor="accent5"/>
      <w:sz w:val="28"/>
    </w:rPr>
  </w:style>
  <w:style w:type="character" w:customStyle="1" w:styleId="NoSpacingChar">
    <w:name w:val="No Spacing Char"/>
    <w:basedOn w:val="DefaultParagraphFont"/>
    <w:link w:val="NoSpacing"/>
    <w:uiPriority w:val="1"/>
    <w:rsid w:val="00F66210"/>
    <w:rPr>
      <w:rFonts w:eastAsiaTheme="minorEastAsia"/>
      <w:lang w:val="en-US"/>
    </w:rPr>
  </w:style>
  <w:style w:type="character" w:customStyle="1" w:styleId="Heading5Char">
    <w:name w:val="Heading 5 Char"/>
    <w:basedOn w:val="DefaultParagraphFont"/>
    <w:link w:val="Heading5"/>
    <w:uiPriority w:val="9"/>
    <w:semiHidden/>
    <w:rsid w:val="00895443"/>
    <w:rPr>
      <w:rFonts w:asciiTheme="majorHAnsi" w:eastAsiaTheme="majorEastAsia" w:hAnsiTheme="majorHAnsi" w:cstheme="majorBidi"/>
      <w:color w:val="357679" w:themeColor="accent1" w:themeShade="BF"/>
    </w:rPr>
  </w:style>
  <w:style w:type="paragraph" w:styleId="NormalWeb">
    <w:name w:val="Normal (Web)"/>
    <w:basedOn w:val="Normal"/>
    <w:uiPriority w:val="99"/>
    <w:unhideWhenUsed/>
    <w:rsid w:val="008954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95443"/>
    <w:rPr>
      <w:color w:val="0000FF"/>
      <w:u w:val="single"/>
    </w:rPr>
  </w:style>
  <w:style w:type="paragraph" w:styleId="Title">
    <w:name w:val="Title"/>
    <w:basedOn w:val="Normal"/>
    <w:next w:val="Normal"/>
    <w:link w:val="TitleChar"/>
    <w:uiPriority w:val="10"/>
    <w:qFormat/>
    <w:rsid w:val="00A536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36BF"/>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A536BF"/>
    <w:rPr>
      <w:color w:val="605E5C"/>
      <w:shd w:val="clear" w:color="auto" w:fill="E1DFDD"/>
    </w:rPr>
  </w:style>
  <w:style w:type="character" w:customStyle="1" w:styleId="Heading4Char">
    <w:name w:val="Heading 4 Char"/>
    <w:basedOn w:val="DefaultParagraphFont"/>
    <w:link w:val="Heading4"/>
    <w:uiPriority w:val="9"/>
    <w:rsid w:val="00201B26"/>
    <w:rPr>
      <w:rFonts w:asciiTheme="majorHAnsi" w:eastAsiaTheme="majorEastAsia" w:hAnsiTheme="majorHAnsi" w:cstheme="majorBidi"/>
      <w:i/>
      <w:iCs/>
      <w:color w:val="357679" w:themeColor="accent1" w:themeShade="BF"/>
    </w:rPr>
  </w:style>
  <w:style w:type="character" w:customStyle="1" w:styleId="Heading1Char">
    <w:name w:val="Heading 1 Char"/>
    <w:basedOn w:val="DefaultParagraphFont"/>
    <w:link w:val="Heading1"/>
    <w:uiPriority w:val="9"/>
    <w:rsid w:val="00201B26"/>
    <w:rPr>
      <w:rFonts w:asciiTheme="majorHAnsi" w:eastAsiaTheme="majorEastAsia" w:hAnsiTheme="majorHAnsi" w:cstheme="majorBidi"/>
      <w:color w:val="357679" w:themeColor="accent1" w:themeShade="BF"/>
      <w:sz w:val="32"/>
      <w:szCs w:val="32"/>
    </w:rPr>
  </w:style>
  <w:style w:type="paragraph" w:styleId="ListParagraph">
    <w:name w:val="List Paragraph"/>
    <w:basedOn w:val="Normal"/>
    <w:uiPriority w:val="34"/>
    <w:qFormat/>
    <w:rsid w:val="00E660DB"/>
    <w:pPr>
      <w:spacing w:after="160" w:line="259" w:lineRule="auto"/>
      <w:ind w:left="720"/>
      <w:contextualSpacing/>
    </w:pPr>
    <w:rPr>
      <w:sz w:val="24"/>
    </w:rPr>
  </w:style>
  <w:style w:type="character" w:customStyle="1" w:styleId="normaltextrun">
    <w:name w:val="normaltextrun"/>
    <w:basedOn w:val="DefaultParagraphFont"/>
    <w:rsid w:val="00690CF1"/>
  </w:style>
  <w:style w:type="character" w:customStyle="1" w:styleId="eop">
    <w:name w:val="eop"/>
    <w:basedOn w:val="DefaultParagraphFont"/>
    <w:rsid w:val="00690CF1"/>
  </w:style>
  <w:style w:type="paragraph" w:styleId="BalloonText">
    <w:name w:val="Balloon Text"/>
    <w:basedOn w:val="Normal"/>
    <w:link w:val="BalloonTextChar"/>
    <w:uiPriority w:val="99"/>
    <w:semiHidden/>
    <w:unhideWhenUsed/>
    <w:rsid w:val="006211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1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6948282">
      <w:bodyDiv w:val="1"/>
      <w:marLeft w:val="0"/>
      <w:marRight w:val="0"/>
      <w:marTop w:val="0"/>
      <w:marBottom w:val="0"/>
      <w:divBdr>
        <w:top w:val="none" w:sz="0" w:space="0" w:color="auto"/>
        <w:left w:val="none" w:sz="0" w:space="0" w:color="auto"/>
        <w:bottom w:val="none" w:sz="0" w:space="0" w:color="auto"/>
        <w:right w:val="none" w:sz="0" w:space="0" w:color="auto"/>
      </w:divBdr>
    </w:div>
    <w:div w:id="1985045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3.png"/><Relationship Id="rId21" Type="http://schemas.openxmlformats.org/officeDocument/2006/relationships/image" Target="media/image10.jpe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yperlink" Target="mailto:dataschools@ed.ac.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image" Target="media/image15.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ataschools.education/about-data-literacy/ppdac-the-data-problem-solving-cycle/" TargetMode="External"/><Relationship Id="rId22" Type="http://schemas.openxmlformats.org/officeDocument/2006/relationships/image" Target="media/image11.jpeg"/><Relationship Id="rId27" Type="http://schemas.openxmlformats.org/officeDocument/2006/relationships/image" Target="media/image14.svg"/><Relationship Id="rId30" Type="http://schemas.openxmlformats.org/officeDocument/2006/relationships/hyperlink" Target="https://dataschools.education/about-data-literacy/ppdac-the-data-problem-solving-cycle/" TargetMode="External"/><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oonan\Documents\Custom%20Office%20Templates\DES_LESSON_PLAN_TEMPLATE.dotx" TargetMode="External"/></Relationships>
</file>

<file path=word/theme/theme1.xml><?xml version="1.0" encoding="utf-8"?>
<a:theme xmlns:a="http://schemas.openxmlformats.org/drawingml/2006/main" name="Office Theme">
  <a:themeElements>
    <a:clrScheme name="Custom 2">
      <a:dk1>
        <a:srgbClr val="313E47"/>
      </a:dk1>
      <a:lt1>
        <a:srgbClr val="F5C11F"/>
      </a:lt1>
      <a:dk2>
        <a:srgbClr val="73577F"/>
      </a:dk2>
      <a:lt2>
        <a:srgbClr val="EA6836"/>
      </a:lt2>
      <a:accent1>
        <a:srgbClr val="479FA3"/>
      </a:accent1>
      <a:accent2>
        <a:srgbClr val="EAC036"/>
      </a:accent2>
      <a:accent3>
        <a:srgbClr val="6C587C"/>
      </a:accent3>
      <a:accent4>
        <a:srgbClr val="CE673B"/>
      </a:accent4>
      <a:accent5>
        <a:srgbClr val="6A9CA1"/>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8911B640723674A88567F1D0A6A478D" ma:contentTypeVersion="12" ma:contentTypeDescription="Create a new document." ma:contentTypeScope="" ma:versionID="aa97b1e9ebe20a19ed6db50d5b205034">
  <xsd:schema xmlns:xsd="http://www.w3.org/2001/XMLSchema" xmlns:xs="http://www.w3.org/2001/XMLSchema" xmlns:p="http://schemas.microsoft.com/office/2006/metadata/properties" xmlns:ns2="3f5ced86-acf9-4106-9bfe-b7f58564dbb7" xmlns:ns3="415d1151-ba9d-4af3-8064-fbed8c171f14" targetNamespace="http://schemas.microsoft.com/office/2006/metadata/properties" ma:root="true" ma:fieldsID="fdf953dfa08591af30e47534ead358b8" ns2:_="" ns3:_="">
    <xsd:import namespace="3f5ced86-acf9-4106-9bfe-b7f58564dbb7"/>
    <xsd:import namespace="415d1151-ba9d-4af3-8064-fbed8c171f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5ced86-acf9-4106-9bfe-b7f58564d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5d1151-ba9d-4af3-8064-fbed8c171f1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D92397-826A-4AA5-A43D-E1AA64691CB5}">
  <ds:schemaRefs>
    <ds:schemaRef ds:uri="http://schemas.openxmlformats.org/officeDocument/2006/bibliography"/>
  </ds:schemaRefs>
</ds:datastoreItem>
</file>

<file path=customXml/itemProps2.xml><?xml version="1.0" encoding="utf-8"?>
<ds:datastoreItem xmlns:ds="http://schemas.openxmlformats.org/officeDocument/2006/customXml" ds:itemID="{58741327-6B68-4719-9AE9-27812C8DA56D}">
  <ds:schemaRefs>
    <ds:schemaRef ds:uri="http://schemas.microsoft.com/sharepoint/v3/contenttype/forms"/>
  </ds:schemaRefs>
</ds:datastoreItem>
</file>

<file path=customXml/itemProps3.xml><?xml version="1.0" encoding="utf-8"?>
<ds:datastoreItem xmlns:ds="http://schemas.openxmlformats.org/officeDocument/2006/customXml" ds:itemID="{7B4E2E4F-8F52-4809-BE5F-8A620A5E0883}">
  <ds:schemaRefs>
    <ds:schemaRef ds:uri="http://www.w3.org/XML/1998/namespace"/>
    <ds:schemaRef ds:uri="http://purl.org/dc/dcmitype/"/>
    <ds:schemaRef ds:uri="3f5ced86-acf9-4106-9bfe-b7f58564dbb7"/>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415d1151-ba9d-4af3-8064-fbed8c171f14"/>
    <ds:schemaRef ds:uri="http://schemas.microsoft.com/office/2006/metadata/properties"/>
  </ds:schemaRefs>
</ds:datastoreItem>
</file>

<file path=customXml/itemProps4.xml><?xml version="1.0" encoding="utf-8"?>
<ds:datastoreItem xmlns:ds="http://schemas.openxmlformats.org/officeDocument/2006/customXml" ds:itemID="{9BDC3C9B-13A6-4599-938B-562AB4AE6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5ced86-acf9-4106-9bfe-b7f58564dbb7"/>
    <ds:schemaRef ds:uri="415d1151-ba9d-4af3-8064-fbed8c171f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DES_LESSON_PLAN_TEMPLATE</Template>
  <TotalTime>1</TotalTime>
  <Pages>14</Pages>
  <Words>1964</Words>
  <Characters>11200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13138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Gapminder CARDS</dc:title>
  <dc:subject>Data vs What we think we know</dc:subject>
  <dc:creator>DOONAN Jenni</dc:creator>
  <cp:keywords/>
  <dc:description/>
  <cp:lastModifiedBy>Claire Sowton</cp:lastModifiedBy>
  <cp:revision>3</cp:revision>
  <cp:lastPrinted>2020-10-14T13:12:00Z</cp:lastPrinted>
  <dcterms:created xsi:type="dcterms:W3CDTF">2024-01-31T14:50:00Z</dcterms:created>
  <dcterms:modified xsi:type="dcterms:W3CDTF">2024-01-31T14:50:00Z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0x01010008911B640723674A88567F1D0A6A478D</vt:lpwstr>
  </property>
</Properties>
</file>